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796A99" w14:textId="701333C6" w:rsidR="00F009AF" w:rsidRPr="00647714" w:rsidRDefault="00BD132E" w:rsidP="00BC7C77">
      <w:pPr>
        <w:pStyle w:val="Heading1"/>
        <w:rPr>
          <w:rFonts w:hint="eastAsia"/>
          <w:b w:val="0"/>
          <w:bCs/>
          <w:caps/>
          <w:color w:val="BB0000"/>
          <w:spacing w:val="5"/>
          <w:kern w:val="28"/>
          <w:sz w:val="72"/>
          <w:szCs w:val="36"/>
        </w:rPr>
      </w:pPr>
      <w:r w:rsidRPr="00647714">
        <w:rPr>
          <w:bCs/>
          <w:caps/>
          <w:color w:val="BB0000"/>
          <w:spacing w:val="5"/>
          <w:kern w:val="28"/>
          <w:sz w:val="72"/>
          <w:szCs w:val="36"/>
        </w:rPr>
        <w:t xml:space="preserve">Distance Education </w:t>
      </w:r>
      <w:r w:rsidR="00F009AF" w:rsidRPr="00647714">
        <w:rPr>
          <w:bCs/>
          <w:caps/>
          <w:color w:val="BB0000"/>
          <w:spacing w:val="5"/>
          <w:kern w:val="28"/>
          <w:sz w:val="72"/>
          <w:szCs w:val="36"/>
        </w:rPr>
        <w:t>Course Development Timeline</w:t>
      </w:r>
    </w:p>
    <w:p w14:paraId="46FB4048" w14:textId="77777777" w:rsidR="00BD132E" w:rsidRPr="00647714" w:rsidRDefault="00BD132E" w:rsidP="00F009AF">
      <w:pPr>
        <w:rPr>
          <w:rFonts w:hint="eastAsia"/>
        </w:rPr>
      </w:pPr>
      <w:bookmarkStart w:id="0" w:name="_GoBack"/>
      <w:bookmarkEnd w:id="0"/>
    </w:p>
    <w:p w14:paraId="2FDDD5AF" w14:textId="77777777" w:rsidR="00F009AF" w:rsidRPr="00647714" w:rsidRDefault="00F009AF" w:rsidP="00F009AF">
      <w:pPr>
        <w:rPr>
          <w:rFonts w:hint="eastAsia"/>
        </w:rPr>
      </w:pPr>
      <w:r w:rsidRPr="00647714">
        <w:t>The full course development process timeline is 10 to 14 weeks, with an additional 4 weeks left before the start of the term to allow for pre-semester preparation.</w:t>
      </w:r>
    </w:p>
    <w:p w14:paraId="0C17D1FA" w14:textId="58D49BB9" w:rsidR="00B17A5C" w:rsidRPr="00647714" w:rsidRDefault="00F009AF" w:rsidP="00F009AF">
      <w:pPr>
        <w:rPr>
          <w:rFonts w:hint="eastAsia"/>
        </w:rPr>
      </w:pPr>
      <w:r w:rsidRPr="00647714">
        <w:t xml:space="preserve">The ODEE instructional design team collaborates with faculty members to create an effective online course that is consistent with the best practices advocated by </w:t>
      </w:r>
      <w:hyperlink r:id="rId9" w:history="1">
        <w:r w:rsidRPr="00647714">
          <w:rPr>
            <w:rStyle w:val="Hyperlink"/>
          </w:rPr>
          <w:t>Quality Matters</w:t>
        </w:r>
      </w:hyperlink>
      <w:r w:rsidRPr="00647714">
        <w:t xml:space="preserve"> (QM)</w:t>
      </w:r>
      <w:r w:rsidR="00680061">
        <w:t>, an inter-institutional organization that sets baseline research based standards for online and hybrid courses.</w:t>
      </w:r>
      <w:r w:rsidR="004E1DA7">
        <w:t xml:space="preserve"> This document is an outline of the</w:t>
      </w:r>
      <w:r w:rsidRPr="00647714">
        <w:t xml:space="preserve"> backward course development process </w:t>
      </w:r>
      <w:r w:rsidR="004E1DA7">
        <w:t>used by the ODEE instructional design team.  This process is</w:t>
      </w:r>
      <w:r w:rsidRPr="00647714">
        <w:t xml:space="preserve"> reflected in several known and respected models</w:t>
      </w:r>
      <w:r w:rsidR="00BD132E" w:rsidRPr="00647714">
        <w:t>,</w:t>
      </w:r>
      <w:r w:rsidRPr="00647714">
        <w:t xml:space="preserve"> such as Understanding by Design.</w:t>
      </w:r>
    </w:p>
    <w:p w14:paraId="08DF1101" w14:textId="77777777" w:rsidR="00F009AF" w:rsidRPr="00647714" w:rsidRDefault="00F009AF" w:rsidP="00F009AF">
      <w:pPr>
        <w:pStyle w:val="Heading1"/>
        <w:rPr>
          <w:rFonts w:hint="eastAsia"/>
        </w:rPr>
      </w:pPr>
      <w:r w:rsidRPr="00647714">
        <w:t>Pre-Development (2 weeks)</w:t>
      </w:r>
    </w:p>
    <w:p w14:paraId="709C1B24" w14:textId="77777777" w:rsidR="00F009AF" w:rsidRPr="00647714" w:rsidRDefault="00F009AF" w:rsidP="00F009AF">
      <w:pPr>
        <w:pStyle w:val="ListParagraph"/>
        <w:rPr>
          <w:rFonts w:hint="eastAsia"/>
        </w:rPr>
      </w:pPr>
      <w:r w:rsidRPr="00647714">
        <w:t xml:space="preserve">Participants in the course development are identified. </w:t>
      </w:r>
    </w:p>
    <w:p w14:paraId="2FCA34BB" w14:textId="77777777" w:rsidR="00F009AF" w:rsidRPr="00647714" w:rsidRDefault="00F009AF" w:rsidP="00F009AF">
      <w:pPr>
        <w:pStyle w:val="Normal1"/>
        <w:rPr>
          <w:rFonts w:asciiTheme="majorHAnsi" w:hAnsiTheme="majorHAnsi"/>
        </w:rPr>
      </w:pPr>
      <w:r w:rsidRPr="00647714">
        <w:rPr>
          <w:rFonts w:asciiTheme="majorHAnsi" w:hAnsiTheme="majorHAnsi"/>
        </w:rPr>
        <w:t xml:space="preserve"> </w:t>
      </w:r>
    </w:p>
    <w:p w14:paraId="7B55BF20" w14:textId="77777777" w:rsidR="00F009AF" w:rsidRPr="00647714" w:rsidRDefault="00F009AF" w:rsidP="00F009AF">
      <w:pPr>
        <w:pStyle w:val="ListParagraph"/>
        <w:rPr>
          <w:rFonts w:hint="eastAsia"/>
        </w:rPr>
      </w:pPr>
      <w:r w:rsidRPr="00647714">
        <w:t>Faculty</w:t>
      </w:r>
      <w:r w:rsidR="00BD132E" w:rsidRPr="00647714">
        <w:t xml:space="preserve"> member</w:t>
      </w:r>
      <w:r w:rsidRPr="00647714">
        <w:t xml:space="preserve"> and instructional designer read and sign Course Agreement.</w:t>
      </w:r>
    </w:p>
    <w:p w14:paraId="23921C9F" w14:textId="77777777" w:rsidR="00F009AF" w:rsidRPr="00647714" w:rsidRDefault="00F009AF" w:rsidP="00F009AF">
      <w:pPr>
        <w:pStyle w:val="ListParagraph"/>
        <w:numPr>
          <w:ilvl w:val="0"/>
          <w:numId w:val="0"/>
        </w:numPr>
        <w:ind w:left="720"/>
        <w:rPr>
          <w:rFonts w:hint="eastAsia"/>
        </w:rPr>
      </w:pPr>
    </w:p>
    <w:p w14:paraId="178351E6" w14:textId="55A78124" w:rsidR="00F009AF" w:rsidRPr="00647714" w:rsidRDefault="00F009AF" w:rsidP="00F009AF">
      <w:pPr>
        <w:pStyle w:val="ListParagraph"/>
        <w:rPr>
          <w:rFonts w:hint="eastAsia"/>
        </w:rPr>
      </w:pPr>
      <w:r w:rsidRPr="00647714">
        <w:t>Faculty</w:t>
      </w:r>
      <w:r w:rsidR="00BD132E" w:rsidRPr="00647714">
        <w:t xml:space="preserve"> member</w:t>
      </w:r>
      <w:r w:rsidRPr="00647714">
        <w:t xml:space="preserve"> and instructional designer review existing materials: program objectives, course objectives, on-ground syllabus, etc.</w:t>
      </w:r>
      <w:r w:rsidR="005B08EE">
        <w:br/>
      </w:r>
    </w:p>
    <w:p w14:paraId="23E9A478" w14:textId="77777777" w:rsidR="00F009AF" w:rsidRPr="00647714" w:rsidRDefault="00F009AF" w:rsidP="00F009AF">
      <w:pPr>
        <w:pStyle w:val="Heading1"/>
        <w:rPr>
          <w:rFonts w:hint="eastAsia"/>
        </w:rPr>
      </w:pPr>
      <w:r w:rsidRPr="00647714">
        <w:t>Course Planning (3 to 6 weeks)</w:t>
      </w:r>
    </w:p>
    <w:p w14:paraId="5557671C" w14:textId="77777777" w:rsidR="00F009AF" w:rsidRPr="00647714" w:rsidRDefault="00F009AF" w:rsidP="00F009AF">
      <w:pPr>
        <w:rPr>
          <w:rFonts w:hint="eastAsia"/>
        </w:rPr>
      </w:pPr>
      <w:r w:rsidRPr="00647714">
        <w:t>During the course planning stage, instructional designers will guide faculty through a backward design method to plan the online course and document it in our Course Blueprint, which is designed to be consistent with Quality Matters best practices and to transfer easily into Ca</w:t>
      </w:r>
      <w:r w:rsidR="00BD132E" w:rsidRPr="00647714">
        <w:t>rmen. This Course Blueprint</w:t>
      </w:r>
      <w:r w:rsidRPr="00647714">
        <w:t xml:space="preserve"> </w:t>
      </w:r>
      <w:r w:rsidR="00BD132E" w:rsidRPr="00647714">
        <w:t xml:space="preserve">allows us to define </w:t>
      </w:r>
      <w:r w:rsidRPr="00647714">
        <w:t xml:space="preserve">critical information </w:t>
      </w:r>
      <w:r w:rsidR="001D0F48" w:rsidRPr="00647714">
        <w:t xml:space="preserve">consistently </w:t>
      </w:r>
      <w:r w:rsidRPr="00647714">
        <w:t>across all distance education courses at Ohio State.</w:t>
      </w:r>
    </w:p>
    <w:p w14:paraId="151B7D02" w14:textId="77777777" w:rsidR="00F009AF" w:rsidRPr="00647714" w:rsidRDefault="00F009AF" w:rsidP="00F009AF">
      <w:pPr>
        <w:pStyle w:val="ListParagraph"/>
        <w:rPr>
          <w:rFonts w:hint="eastAsia"/>
        </w:rPr>
      </w:pPr>
      <w:r w:rsidRPr="00647714">
        <w:t xml:space="preserve">Identify course goal(s), major course topics, essential questions, and course learning outcomes. </w:t>
      </w:r>
    </w:p>
    <w:p w14:paraId="2F0963E6" w14:textId="77777777" w:rsidR="006E289F" w:rsidRPr="00647714" w:rsidRDefault="006E289F" w:rsidP="00C22952">
      <w:pPr>
        <w:pStyle w:val="FinePrint"/>
        <w:ind w:left="720"/>
        <w:rPr>
          <w:rFonts w:asciiTheme="majorHAnsi" w:hAnsiTheme="majorHAnsi" w:hint="eastAsia"/>
        </w:rPr>
      </w:pPr>
      <w:r w:rsidRPr="00647714">
        <w:rPr>
          <w:rFonts w:asciiTheme="majorHAnsi" w:hAnsiTheme="majorHAnsi"/>
          <w:b/>
        </w:rPr>
        <w:t xml:space="preserve">Approximate time: 1 to 2 weeks </w:t>
      </w:r>
      <w:r w:rsidRPr="00647714">
        <w:rPr>
          <w:rFonts w:asciiTheme="majorHAnsi" w:hAnsiTheme="majorHAnsi"/>
        </w:rPr>
        <w:t>(one working meeting, approx. 3 hours, followed by a few days for instructional designer review, then a few days for faculty review and final approval)</w:t>
      </w:r>
    </w:p>
    <w:p w14:paraId="7F804C7B" w14:textId="77777777" w:rsidR="00F009AF" w:rsidRPr="00647714" w:rsidRDefault="00F009AF" w:rsidP="00F009AF">
      <w:pPr>
        <w:numPr>
          <w:ilvl w:val="0"/>
          <w:numId w:val="17"/>
        </w:numPr>
        <w:rPr>
          <w:rFonts w:hint="eastAsia"/>
          <w:u w:val="single"/>
        </w:rPr>
      </w:pPr>
      <w:r w:rsidRPr="00647714">
        <w:rPr>
          <w:b/>
        </w:rPr>
        <w:t>Faculty member and instructional designer</w:t>
      </w:r>
      <w:r w:rsidRPr="00647714">
        <w:t xml:space="preserve"> collaborate in a workshop-style meeting to review course goal(s), major course topics, essential questions and course learning outcomes.</w:t>
      </w:r>
    </w:p>
    <w:p w14:paraId="7802F6E0" w14:textId="77777777" w:rsidR="00F009AF" w:rsidRPr="00647714" w:rsidRDefault="00F009AF" w:rsidP="00F009AF">
      <w:pPr>
        <w:numPr>
          <w:ilvl w:val="0"/>
          <w:numId w:val="17"/>
        </w:numPr>
        <w:rPr>
          <w:rFonts w:hint="eastAsia"/>
          <w:u w:val="single"/>
        </w:rPr>
      </w:pPr>
      <w:r w:rsidRPr="00647714">
        <w:rPr>
          <w:b/>
        </w:rPr>
        <w:lastRenderedPageBreak/>
        <w:t>Instructional designer</w:t>
      </w:r>
      <w:r w:rsidRPr="00647714">
        <w:t xml:space="preserve"> places course learning outcomes</w:t>
      </w:r>
      <w:r w:rsidRPr="00647714" w:rsidDel="00B71358">
        <w:t xml:space="preserve"> </w:t>
      </w:r>
      <w:r w:rsidRPr="00647714">
        <w:t>into Course Blueprint, maps course learning outcomes in the Bloom’s taxonomy table and suggests final edits.</w:t>
      </w:r>
    </w:p>
    <w:p w14:paraId="24C5FAAB" w14:textId="77777777" w:rsidR="00F009AF" w:rsidRPr="00647714" w:rsidRDefault="00F009AF" w:rsidP="00F009AF">
      <w:pPr>
        <w:numPr>
          <w:ilvl w:val="0"/>
          <w:numId w:val="17"/>
        </w:numPr>
        <w:rPr>
          <w:rFonts w:hint="eastAsia"/>
          <w:u w:val="single"/>
        </w:rPr>
      </w:pPr>
      <w:r w:rsidRPr="00647714">
        <w:rPr>
          <w:b/>
        </w:rPr>
        <w:t xml:space="preserve">Faculty member </w:t>
      </w:r>
      <w:r w:rsidRPr="00647714">
        <w:t>approves learning outcomes.</w:t>
      </w:r>
    </w:p>
    <w:p w14:paraId="5A2E3F5F" w14:textId="77777777" w:rsidR="00F009AF" w:rsidRPr="00647714" w:rsidRDefault="00F009AF" w:rsidP="00F009AF">
      <w:pPr>
        <w:ind w:firstLine="720"/>
        <w:rPr>
          <w:rFonts w:hint="eastAsia"/>
          <w:b/>
          <w:color w:val="C0504D" w:themeColor="accent2"/>
        </w:rPr>
      </w:pPr>
      <w:r w:rsidRPr="00647714">
        <w:rPr>
          <w:b/>
          <w:color w:val="C0504D" w:themeColor="accent2"/>
        </w:rPr>
        <w:sym w:font="Wingdings 2" w:char="F02F"/>
      </w:r>
      <w:r w:rsidRPr="00647714">
        <w:rPr>
          <w:b/>
          <w:color w:val="C0504D" w:themeColor="accent2"/>
        </w:rPr>
        <w:t xml:space="preserve"> Deliverable: </w:t>
      </w:r>
      <w:r w:rsidRPr="00647714">
        <w:rPr>
          <w:color w:val="C0504D" w:themeColor="accent2"/>
        </w:rPr>
        <w:t>Approved Course Learning Outcomes section of Course Blueprint</w:t>
      </w:r>
      <w:r w:rsidRPr="00647714">
        <w:rPr>
          <w:b/>
          <w:color w:val="C0504D" w:themeColor="accent2"/>
        </w:rPr>
        <w:t xml:space="preserve"> </w:t>
      </w:r>
    </w:p>
    <w:p w14:paraId="3B4203C4" w14:textId="77777777" w:rsidR="00F009AF" w:rsidRPr="00647714" w:rsidRDefault="00F009AF" w:rsidP="00B17A5C">
      <w:pPr>
        <w:rPr>
          <w:rFonts w:hint="eastAsia"/>
          <w:b/>
          <w:color w:val="C0504D" w:themeColor="accent2"/>
        </w:rPr>
      </w:pPr>
    </w:p>
    <w:p w14:paraId="6E975163" w14:textId="77777777" w:rsidR="00F009AF" w:rsidRPr="00647714" w:rsidRDefault="00F009AF" w:rsidP="00F009AF">
      <w:pPr>
        <w:pStyle w:val="ListParagraph"/>
        <w:rPr>
          <w:rFonts w:hint="eastAsia"/>
        </w:rPr>
      </w:pPr>
      <w:r w:rsidRPr="00647714">
        <w:t xml:space="preserve">Determine assessments that measure students’ achievement of each </w:t>
      </w:r>
      <w:proofErr w:type="gramStart"/>
      <w:r w:rsidRPr="00647714">
        <w:t>course learning</w:t>
      </w:r>
      <w:proofErr w:type="gramEnd"/>
      <w:r w:rsidRPr="00647714">
        <w:t xml:space="preserve"> outcome. </w:t>
      </w:r>
    </w:p>
    <w:p w14:paraId="3E1A4557" w14:textId="77777777" w:rsidR="00F009AF" w:rsidRPr="00647714" w:rsidRDefault="00F009AF" w:rsidP="00F009AF">
      <w:pPr>
        <w:pStyle w:val="FinePrint"/>
        <w:ind w:left="720"/>
        <w:rPr>
          <w:rFonts w:asciiTheme="majorHAnsi" w:hAnsiTheme="majorHAnsi" w:hint="eastAsia"/>
        </w:rPr>
      </w:pPr>
      <w:r w:rsidRPr="00647714">
        <w:rPr>
          <w:rFonts w:asciiTheme="majorHAnsi" w:hAnsiTheme="majorHAnsi"/>
          <w:b/>
        </w:rPr>
        <w:t>Approximate time: 2 weeks</w:t>
      </w:r>
      <w:r w:rsidRPr="00647714">
        <w:rPr>
          <w:rFonts w:asciiTheme="majorHAnsi" w:hAnsiTheme="majorHAnsi"/>
        </w:rPr>
        <w:t xml:space="preserve"> (one meeting, between 1 and 3 hours, followed by one week for instructional designer review and documentation, then back to faculty for final review)</w:t>
      </w:r>
    </w:p>
    <w:p w14:paraId="10E2F68C" w14:textId="117A573D" w:rsidR="00F009AF" w:rsidRPr="00647714" w:rsidRDefault="00F009AF" w:rsidP="00F009AF">
      <w:pPr>
        <w:numPr>
          <w:ilvl w:val="0"/>
          <w:numId w:val="17"/>
        </w:numPr>
        <w:rPr>
          <w:rFonts w:hint="eastAsia"/>
          <w:b/>
        </w:rPr>
      </w:pPr>
      <w:r w:rsidRPr="00647714">
        <w:rPr>
          <w:b/>
        </w:rPr>
        <w:t xml:space="preserve">Instructional designer </w:t>
      </w:r>
      <w:r w:rsidR="0090288C">
        <w:t>shares</w:t>
      </w:r>
      <w:r w:rsidRPr="00647714">
        <w:t xml:space="preserve"> the Bloom’s taxonomy table and makes suggestions about types of effective online assessments that measure and match the rigor of each course learning outcome.</w:t>
      </w:r>
    </w:p>
    <w:p w14:paraId="6E190776" w14:textId="77777777" w:rsidR="00F009AF" w:rsidRPr="00647714" w:rsidRDefault="00F009AF" w:rsidP="00F009AF">
      <w:pPr>
        <w:numPr>
          <w:ilvl w:val="0"/>
          <w:numId w:val="17"/>
        </w:numPr>
        <w:rPr>
          <w:rFonts w:hint="eastAsia"/>
          <w:b/>
        </w:rPr>
      </w:pPr>
      <w:r w:rsidRPr="00647714">
        <w:rPr>
          <w:b/>
        </w:rPr>
        <w:t xml:space="preserve">Faculty member </w:t>
      </w:r>
      <w:r w:rsidRPr="00647714">
        <w:t>and</w:t>
      </w:r>
      <w:r w:rsidRPr="00647714">
        <w:rPr>
          <w:b/>
        </w:rPr>
        <w:t xml:space="preserve"> instructional designer </w:t>
      </w:r>
      <w:r w:rsidRPr="00647714">
        <w:t>draft the assessments and assessment rubrics (if applicable) for the course.</w:t>
      </w:r>
    </w:p>
    <w:p w14:paraId="51403952" w14:textId="77777777" w:rsidR="00F009AF" w:rsidRPr="00647714" w:rsidRDefault="00F009AF" w:rsidP="00F009AF">
      <w:pPr>
        <w:numPr>
          <w:ilvl w:val="0"/>
          <w:numId w:val="17"/>
        </w:numPr>
        <w:rPr>
          <w:rFonts w:hint="eastAsia"/>
          <w:b/>
        </w:rPr>
      </w:pPr>
      <w:r w:rsidRPr="00647714">
        <w:rPr>
          <w:b/>
        </w:rPr>
        <w:t xml:space="preserve">Faculty member </w:t>
      </w:r>
      <w:r w:rsidRPr="00647714">
        <w:t>approves assessments.</w:t>
      </w:r>
    </w:p>
    <w:p w14:paraId="27E3D795" w14:textId="77777777" w:rsidR="00F009AF" w:rsidRPr="00647714" w:rsidRDefault="00F009AF" w:rsidP="00F009AF">
      <w:pPr>
        <w:ind w:firstLine="720"/>
        <w:rPr>
          <w:rFonts w:hint="eastAsia"/>
          <w:color w:val="C0504D" w:themeColor="accent2"/>
        </w:rPr>
      </w:pPr>
      <w:r w:rsidRPr="00647714">
        <w:rPr>
          <w:b/>
          <w:color w:val="C0504D" w:themeColor="accent2"/>
        </w:rPr>
        <w:sym w:font="Wingdings 2" w:char="F02F"/>
      </w:r>
      <w:r w:rsidRPr="00647714">
        <w:rPr>
          <w:b/>
          <w:color w:val="C0504D" w:themeColor="accent2"/>
        </w:rPr>
        <w:t xml:space="preserve"> Deliverable:</w:t>
      </w:r>
      <w:r w:rsidRPr="00647714">
        <w:rPr>
          <w:color w:val="C0504D" w:themeColor="accent2"/>
        </w:rPr>
        <w:t xml:space="preserve"> Approved Assessments section of Course Blueprint</w:t>
      </w:r>
    </w:p>
    <w:p w14:paraId="6AD22BF8" w14:textId="77777777" w:rsidR="00F009AF" w:rsidRPr="00647714" w:rsidRDefault="00F009AF" w:rsidP="00F009AF">
      <w:pPr>
        <w:pStyle w:val="Normal1"/>
        <w:rPr>
          <w:rFonts w:asciiTheme="majorHAnsi" w:hAnsiTheme="majorHAnsi"/>
        </w:rPr>
      </w:pPr>
      <w:r w:rsidRPr="00647714">
        <w:rPr>
          <w:rFonts w:asciiTheme="majorHAnsi" w:hAnsiTheme="majorHAnsi"/>
        </w:rPr>
        <w:t xml:space="preserve"> </w:t>
      </w:r>
    </w:p>
    <w:p w14:paraId="1BEDB5D1" w14:textId="77777777" w:rsidR="00F009AF" w:rsidRPr="00647714" w:rsidRDefault="00F009AF" w:rsidP="00F009AF">
      <w:pPr>
        <w:pStyle w:val="ListParagraph"/>
        <w:rPr>
          <w:rFonts w:hint="eastAsia"/>
        </w:rPr>
      </w:pPr>
      <w:r w:rsidRPr="00647714">
        <w:t>Determine course activities, materials, and sequence.</w:t>
      </w:r>
    </w:p>
    <w:p w14:paraId="0964DBFC" w14:textId="77777777" w:rsidR="00F009AF" w:rsidRPr="00647714" w:rsidRDefault="00F009AF" w:rsidP="00F009AF">
      <w:pPr>
        <w:pStyle w:val="FinePrint"/>
        <w:ind w:left="720"/>
        <w:rPr>
          <w:rFonts w:asciiTheme="majorHAnsi" w:hAnsiTheme="majorHAnsi" w:hint="eastAsia"/>
          <w:b/>
        </w:rPr>
      </w:pPr>
      <w:r w:rsidRPr="00647714">
        <w:rPr>
          <w:rFonts w:asciiTheme="majorHAnsi" w:hAnsiTheme="majorHAnsi"/>
          <w:b/>
        </w:rPr>
        <w:t xml:space="preserve">Approximate time: </w:t>
      </w:r>
      <w:r w:rsidRPr="00647714">
        <w:rPr>
          <w:rFonts w:asciiTheme="majorHAnsi" w:hAnsiTheme="majorHAnsi"/>
        </w:rPr>
        <w:t>2 weeks (asynchronous collaboration over one week, followed by one week for Course Blueprint review)</w:t>
      </w:r>
    </w:p>
    <w:p w14:paraId="7D5809D7" w14:textId="717E3AB9" w:rsidR="00F009AF" w:rsidRPr="00647714" w:rsidRDefault="00F009AF" w:rsidP="00BD132E">
      <w:pPr>
        <w:numPr>
          <w:ilvl w:val="0"/>
          <w:numId w:val="17"/>
        </w:numPr>
        <w:rPr>
          <w:rFonts w:hint="eastAsia"/>
        </w:rPr>
      </w:pPr>
      <w:r w:rsidRPr="00647714">
        <w:rPr>
          <w:b/>
        </w:rPr>
        <w:t>Faculty member</w:t>
      </w:r>
      <w:r w:rsidRPr="00647714">
        <w:t xml:space="preserve">, with </w:t>
      </w:r>
      <w:r w:rsidR="0090288C">
        <w:t>support</w:t>
      </w:r>
      <w:r w:rsidRPr="00647714">
        <w:t xml:space="preserve"> from </w:t>
      </w:r>
      <w:r w:rsidRPr="00647714">
        <w:rPr>
          <w:b/>
        </w:rPr>
        <w:t>instructional designer</w:t>
      </w:r>
      <w:r w:rsidRPr="00647714">
        <w:t xml:space="preserve">, maps </w:t>
      </w:r>
      <w:r w:rsidR="0090288C">
        <w:t xml:space="preserve">the </w:t>
      </w:r>
      <w:r w:rsidRPr="00647714">
        <w:t>assessments, major topics, and course learning outcomes into 14-week plan and finalizes weekly objectives.</w:t>
      </w:r>
    </w:p>
    <w:p w14:paraId="50E4CE15" w14:textId="7DEE226B" w:rsidR="00F009AF" w:rsidRPr="00647714" w:rsidRDefault="00F009AF" w:rsidP="00647714">
      <w:pPr>
        <w:numPr>
          <w:ilvl w:val="0"/>
          <w:numId w:val="17"/>
        </w:numPr>
        <w:rPr>
          <w:rFonts w:hint="eastAsia"/>
        </w:rPr>
      </w:pPr>
      <w:r w:rsidRPr="00647714">
        <w:rPr>
          <w:b/>
        </w:rPr>
        <w:t>Faculty member</w:t>
      </w:r>
      <w:r w:rsidRPr="00647714">
        <w:t xml:space="preserve">, with help from </w:t>
      </w:r>
      <w:r w:rsidRPr="00647714">
        <w:rPr>
          <w:b/>
        </w:rPr>
        <w:t>instructional designer</w:t>
      </w:r>
      <w:r w:rsidRPr="00647714">
        <w:t>, plans weekly supporting materials (reading, videos, multimedia, simulations, etc.) and types of effective online activities.</w:t>
      </w:r>
    </w:p>
    <w:p w14:paraId="74C2E3ED" w14:textId="77777777" w:rsidR="00F009AF" w:rsidRPr="00647714" w:rsidRDefault="00F009AF" w:rsidP="00F009AF">
      <w:pPr>
        <w:numPr>
          <w:ilvl w:val="0"/>
          <w:numId w:val="17"/>
        </w:numPr>
        <w:rPr>
          <w:rFonts w:hint="eastAsia"/>
        </w:rPr>
      </w:pPr>
      <w:r w:rsidRPr="00647714">
        <w:rPr>
          <w:b/>
        </w:rPr>
        <w:t xml:space="preserve">Faculty member </w:t>
      </w:r>
      <w:r w:rsidRPr="00647714">
        <w:t>and</w:t>
      </w:r>
      <w:r w:rsidRPr="00647714">
        <w:rPr>
          <w:b/>
        </w:rPr>
        <w:t xml:space="preserve"> instructional designer</w:t>
      </w:r>
      <w:r w:rsidRPr="00647714">
        <w:t xml:space="preserve"> fill in the weekly Learning Plan section of the Course Blueprint for each week, with alignment indicated between course learning outcomes, assessments, and activities.</w:t>
      </w:r>
    </w:p>
    <w:p w14:paraId="73AEF54E" w14:textId="77777777" w:rsidR="00F009AF" w:rsidRPr="00647714" w:rsidRDefault="00F009AF" w:rsidP="00F009AF">
      <w:pPr>
        <w:numPr>
          <w:ilvl w:val="0"/>
          <w:numId w:val="17"/>
        </w:numPr>
        <w:rPr>
          <w:rFonts w:hint="eastAsia"/>
          <w:b/>
        </w:rPr>
      </w:pPr>
      <w:r w:rsidRPr="00647714">
        <w:rPr>
          <w:b/>
        </w:rPr>
        <w:t>Faculty member</w:t>
      </w:r>
      <w:r w:rsidRPr="00647714">
        <w:t xml:space="preserve"> approves weekly learning plan</w:t>
      </w:r>
    </w:p>
    <w:p w14:paraId="1A059511" w14:textId="76BDE8B6" w:rsidR="00F009AF" w:rsidRPr="008019B0" w:rsidRDefault="00F009AF" w:rsidP="00B17A5C">
      <w:pPr>
        <w:ind w:firstLine="720"/>
        <w:rPr>
          <w:rFonts w:hint="eastAsia"/>
          <w:color w:val="C0504D" w:themeColor="accent2"/>
        </w:rPr>
      </w:pPr>
      <w:r w:rsidRPr="00647714">
        <w:rPr>
          <w:b/>
          <w:color w:val="C0504D" w:themeColor="accent2"/>
        </w:rPr>
        <w:sym w:font="Wingdings 2" w:char="F02F"/>
      </w:r>
      <w:r w:rsidRPr="00647714">
        <w:rPr>
          <w:b/>
          <w:color w:val="C0504D" w:themeColor="accent2"/>
        </w:rPr>
        <w:t xml:space="preserve"> Deliverable: </w:t>
      </w:r>
      <w:r w:rsidR="008019B0">
        <w:rPr>
          <w:color w:val="C0504D" w:themeColor="accent2"/>
        </w:rPr>
        <w:t>Approved w</w:t>
      </w:r>
      <w:r w:rsidRPr="008019B0">
        <w:rPr>
          <w:color w:val="C0504D" w:themeColor="accent2"/>
        </w:rPr>
        <w:t xml:space="preserve">eekly Learning Plan sections of Course Blueprint </w:t>
      </w:r>
    </w:p>
    <w:p w14:paraId="63347E06" w14:textId="77777777" w:rsidR="00F009AF" w:rsidRPr="00647714" w:rsidRDefault="00F009AF" w:rsidP="00F009AF">
      <w:pPr>
        <w:rPr>
          <w:rFonts w:hint="eastAsia"/>
        </w:rPr>
      </w:pPr>
    </w:p>
    <w:p w14:paraId="6FD385A4" w14:textId="77777777" w:rsidR="00F009AF" w:rsidRPr="00647714" w:rsidRDefault="00F009AF" w:rsidP="00F009AF">
      <w:pPr>
        <w:pStyle w:val="Heading1"/>
        <w:rPr>
          <w:rFonts w:hint="eastAsia"/>
        </w:rPr>
      </w:pPr>
      <w:r w:rsidRPr="00647714">
        <w:t>Course Production (5 to 6 weeks)</w:t>
      </w:r>
    </w:p>
    <w:p w14:paraId="20BAE023" w14:textId="77777777" w:rsidR="00F009AF" w:rsidRPr="00647714" w:rsidRDefault="00F009AF" w:rsidP="00F009AF">
      <w:pPr>
        <w:rPr>
          <w:rFonts w:hint="eastAsia"/>
        </w:rPr>
      </w:pPr>
      <w:r w:rsidRPr="00647714">
        <w:t>During the course production stage, the faculty member and the instructional designer will gather and create material, finalize and test activities and assignments, and build the course in a Carmen shell according to Quality Matters standards.</w:t>
      </w:r>
    </w:p>
    <w:p w14:paraId="3C35666C" w14:textId="77777777" w:rsidR="00F009AF" w:rsidRPr="00647714" w:rsidRDefault="00F009AF" w:rsidP="00F009AF">
      <w:pPr>
        <w:pStyle w:val="ListParagraph"/>
        <w:rPr>
          <w:rFonts w:hint="eastAsia"/>
        </w:rPr>
      </w:pPr>
      <w:r w:rsidRPr="00647714">
        <w:t xml:space="preserve">Create course materials. </w:t>
      </w:r>
    </w:p>
    <w:p w14:paraId="67A7108D" w14:textId="77777777" w:rsidR="00F009AF" w:rsidRPr="00647714" w:rsidRDefault="00F009AF" w:rsidP="00C22952">
      <w:pPr>
        <w:pStyle w:val="FinePrint"/>
        <w:ind w:left="720"/>
        <w:rPr>
          <w:rFonts w:asciiTheme="majorHAnsi" w:hAnsiTheme="majorHAnsi" w:hint="eastAsia"/>
        </w:rPr>
      </w:pPr>
      <w:r w:rsidRPr="00647714">
        <w:rPr>
          <w:rFonts w:asciiTheme="majorHAnsi" w:hAnsiTheme="majorHAnsi"/>
          <w:b/>
        </w:rPr>
        <w:t>Time</w:t>
      </w:r>
      <w:r w:rsidRPr="00647714">
        <w:rPr>
          <w:rFonts w:asciiTheme="majorHAnsi" w:hAnsiTheme="majorHAnsi"/>
        </w:rPr>
        <w:t>: Depends on type/amount of content to create</w:t>
      </w:r>
    </w:p>
    <w:p w14:paraId="0F32F0D4" w14:textId="77777777" w:rsidR="00B17A5C" w:rsidRPr="00647714" w:rsidRDefault="00B17A5C" w:rsidP="00B17A5C">
      <w:pPr>
        <w:numPr>
          <w:ilvl w:val="0"/>
          <w:numId w:val="17"/>
        </w:numPr>
        <w:rPr>
          <w:rFonts w:hint="eastAsia"/>
        </w:rPr>
      </w:pPr>
      <w:r w:rsidRPr="00647714">
        <w:rPr>
          <w:b/>
        </w:rPr>
        <w:t xml:space="preserve">Faculty member, </w:t>
      </w:r>
      <w:r w:rsidRPr="00647714">
        <w:t>with help from</w:t>
      </w:r>
      <w:r w:rsidRPr="00647714">
        <w:rPr>
          <w:b/>
        </w:rPr>
        <w:t xml:space="preserve"> instructional designer,</w:t>
      </w:r>
      <w:r w:rsidRPr="00647714">
        <w:t xml:space="preserve"> produces or acquires content for the activities, supporting materials, and assessments.</w:t>
      </w:r>
    </w:p>
    <w:p w14:paraId="304DB54E" w14:textId="77777777" w:rsidR="00B17A5C" w:rsidRPr="00647714" w:rsidRDefault="00B17A5C" w:rsidP="00B17A5C">
      <w:pPr>
        <w:numPr>
          <w:ilvl w:val="0"/>
          <w:numId w:val="17"/>
        </w:numPr>
        <w:rPr>
          <w:rFonts w:hint="eastAsia"/>
        </w:rPr>
      </w:pPr>
      <w:r w:rsidRPr="00647714">
        <w:rPr>
          <w:b/>
        </w:rPr>
        <w:t xml:space="preserve">ODEE Media Services </w:t>
      </w:r>
      <w:r w:rsidRPr="00647714">
        <w:t>creates course introduction video.</w:t>
      </w:r>
    </w:p>
    <w:p w14:paraId="30314555" w14:textId="77777777" w:rsidR="00B17A5C" w:rsidRPr="00647714" w:rsidRDefault="00B17A5C" w:rsidP="00B17A5C">
      <w:pPr>
        <w:numPr>
          <w:ilvl w:val="0"/>
          <w:numId w:val="17"/>
        </w:numPr>
        <w:rPr>
          <w:rFonts w:hint="eastAsia"/>
        </w:rPr>
      </w:pPr>
      <w:r w:rsidRPr="00647714">
        <w:rPr>
          <w:b/>
        </w:rPr>
        <w:t xml:space="preserve">Faculty member, </w:t>
      </w:r>
      <w:r w:rsidRPr="00647714">
        <w:t>with help from</w:t>
      </w:r>
      <w:r w:rsidRPr="00647714">
        <w:rPr>
          <w:b/>
        </w:rPr>
        <w:t xml:space="preserve"> instructional designer, </w:t>
      </w:r>
      <w:r w:rsidRPr="00647714">
        <w:t>plans and</w:t>
      </w:r>
      <w:r w:rsidRPr="00647714">
        <w:rPr>
          <w:b/>
        </w:rPr>
        <w:t xml:space="preserve"> </w:t>
      </w:r>
      <w:r w:rsidRPr="00647714">
        <w:t>records weekly intro videos (with transcripts).</w:t>
      </w:r>
    </w:p>
    <w:p w14:paraId="6D3D991B" w14:textId="77777777" w:rsidR="00B17A5C" w:rsidRPr="00647714" w:rsidRDefault="00B17A5C" w:rsidP="00B17A5C">
      <w:pPr>
        <w:numPr>
          <w:ilvl w:val="0"/>
          <w:numId w:val="17"/>
        </w:numPr>
        <w:rPr>
          <w:rFonts w:hint="eastAsia"/>
        </w:rPr>
      </w:pPr>
      <w:r w:rsidRPr="00647714">
        <w:rPr>
          <w:b/>
        </w:rPr>
        <w:t xml:space="preserve">ODEE instructional design staff </w:t>
      </w:r>
      <w:r w:rsidRPr="00647714">
        <w:t>tests and edits materials for quality and accessibility.</w:t>
      </w:r>
    </w:p>
    <w:p w14:paraId="6F2788BB" w14:textId="77777777" w:rsidR="00B17A5C" w:rsidRDefault="00B17A5C" w:rsidP="00B17A5C">
      <w:pPr>
        <w:numPr>
          <w:ilvl w:val="0"/>
          <w:numId w:val="17"/>
        </w:numPr>
        <w:rPr>
          <w:rFonts w:hint="eastAsia"/>
        </w:rPr>
      </w:pPr>
      <w:r w:rsidRPr="00647714">
        <w:rPr>
          <w:b/>
        </w:rPr>
        <w:t>Instructional designer</w:t>
      </w:r>
      <w:r w:rsidRPr="00647714">
        <w:t xml:space="preserve"> prepares DE course syllabus based on final Course Blueprint.</w:t>
      </w:r>
    </w:p>
    <w:p w14:paraId="0D6213D9" w14:textId="5071381B" w:rsidR="00D94011" w:rsidRPr="00647714" w:rsidRDefault="00D94011" w:rsidP="00D94011">
      <w:pPr>
        <w:numPr>
          <w:ilvl w:val="0"/>
          <w:numId w:val="17"/>
        </w:numPr>
        <w:rPr>
          <w:rFonts w:hint="eastAsia"/>
        </w:rPr>
      </w:pPr>
      <w:r>
        <w:rPr>
          <w:b/>
        </w:rPr>
        <w:t xml:space="preserve">Faculty member </w:t>
      </w:r>
      <w:r>
        <w:t>approves course syllabus</w:t>
      </w:r>
      <w:r w:rsidR="003D597D">
        <w:t>.</w:t>
      </w:r>
    </w:p>
    <w:p w14:paraId="7CF30A99" w14:textId="2C2F4F19" w:rsidR="00F009AF" w:rsidRPr="005B08EE" w:rsidRDefault="00B17A5C" w:rsidP="005B08EE">
      <w:pPr>
        <w:ind w:firstLine="720"/>
        <w:rPr>
          <w:rFonts w:hint="eastAsia"/>
          <w:b/>
          <w:color w:val="C0504D" w:themeColor="accent2"/>
        </w:rPr>
      </w:pPr>
      <w:r w:rsidRPr="00647714">
        <w:rPr>
          <w:b/>
          <w:color w:val="C0504D" w:themeColor="accent2"/>
        </w:rPr>
        <w:sym w:font="Wingdings 2" w:char="F02F"/>
      </w:r>
      <w:r w:rsidRPr="00647714">
        <w:rPr>
          <w:b/>
          <w:color w:val="C0504D" w:themeColor="accent2"/>
        </w:rPr>
        <w:t xml:space="preserve"> Deliverable: </w:t>
      </w:r>
      <w:r w:rsidR="008019B0">
        <w:rPr>
          <w:color w:val="C0504D" w:themeColor="accent2"/>
        </w:rPr>
        <w:t>Approved c</w:t>
      </w:r>
      <w:r w:rsidRPr="008019B0">
        <w:rPr>
          <w:color w:val="C0504D" w:themeColor="accent2"/>
        </w:rPr>
        <w:t>ourse syllabus (created from Course Blueprint)</w:t>
      </w:r>
    </w:p>
    <w:p w14:paraId="12EA80BA" w14:textId="77777777" w:rsidR="00B17A5C" w:rsidRPr="00647714" w:rsidRDefault="00B17A5C" w:rsidP="00B17A5C">
      <w:pPr>
        <w:pStyle w:val="ListParagraph"/>
        <w:rPr>
          <w:rFonts w:hint="eastAsia"/>
        </w:rPr>
      </w:pPr>
      <w:r w:rsidRPr="00647714">
        <w:t xml:space="preserve">Build course in Carmen. </w:t>
      </w:r>
    </w:p>
    <w:p w14:paraId="49591DD6" w14:textId="77777777" w:rsidR="00B17A5C" w:rsidRPr="00647714" w:rsidRDefault="00B17A5C" w:rsidP="00B17A5C">
      <w:pPr>
        <w:pStyle w:val="FinePrint"/>
        <w:ind w:left="360"/>
        <w:rPr>
          <w:rFonts w:asciiTheme="majorHAnsi" w:hAnsiTheme="majorHAnsi" w:hint="eastAsia"/>
          <w:b/>
        </w:rPr>
      </w:pPr>
      <w:r w:rsidRPr="00647714">
        <w:rPr>
          <w:rFonts w:asciiTheme="majorHAnsi" w:hAnsiTheme="majorHAnsi"/>
          <w:b/>
        </w:rPr>
        <w:t xml:space="preserve">Time: </w:t>
      </w:r>
      <w:r w:rsidRPr="00647714">
        <w:rPr>
          <w:rFonts w:asciiTheme="majorHAnsi" w:hAnsiTheme="majorHAnsi"/>
        </w:rPr>
        <w:t>Depends on type/amount of content to create</w:t>
      </w:r>
    </w:p>
    <w:p w14:paraId="2963ED8E" w14:textId="47CADBCE" w:rsidR="00B17A5C" w:rsidRPr="00D94011" w:rsidRDefault="00B17A5C" w:rsidP="00D94011">
      <w:pPr>
        <w:numPr>
          <w:ilvl w:val="0"/>
          <w:numId w:val="17"/>
        </w:numPr>
        <w:rPr>
          <w:rFonts w:hint="eastAsia"/>
        </w:rPr>
      </w:pPr>
      <w:r w:rsidRPr="00647714">
        <w:rPr>
          <w:b/>
        </w:rPr>
        <w:t xml:space="preserve">ODEE instructional design staff </w:t>
      </w:r>
      <w:r w:rsidRPr="00647714">
        <w:t>builds course in Carmen based on the Course Blueprint.</w:t>
      </w:r>
    </w:p>
    <w:p w14:paraId="21501AC3" w14:textId="20D4DEDF" w:rsidR="00D94011" w:rsidRDefault="00B17A5C" w:rsidP="003D597D">
      <w:pPr>
        <w:numPr>
          <w:ilvl w:val="0"/>
          <w:numId w:val="17"/>
        </w:numPr>
        <w:rPr>
          <w:rFonts w:hint="eastAsia"/>
        </w:rPr>
      </w:pPr>
      <w:r w:rsidRPr="00D94011">
        <w:rPr>
          <w:b/>
        </w:rPr>
        <w:t xml:space="preserve">Faculty member </w:t>
      </w:r>
      <w:r w:rsidRPr="0067478F">
        <w:t>and</w:t>
      </w:r>
      <w:r w:rsidRPr="00D94011">
        <w:rPr>
          <w:b/>
        </w:rPr>
        <w:t xml:space="preserve"> instructional designer</w:t>
      </w:r>
      <w:r w:rsidRPr="00647714">
        <w:t xml:space="preserve"> finalize Carmen course setup and discuss course readiness checklist.</w:t>
      </w:r>
    </w:p>
    <w:p w14:paraId="0A52B0AA" w14:textId="228234F5" w:rsidR="00D94011" w:rsidRPr="00647714" w:rsidRDefault="00D94011" w:rsidP="00D94011">
      <w:pPr>
        <w:numPr>
          <w:ilvl w:val="0"/>
          <w:numId w:val="17"/>
        </w:numPr>
        <w:rPr>
          <w:rFonts w:hint="eastAsia"/>
        </w:rPr>
      </w:pPr>
      <w:r w:rsidRPr="001705F6">
        <w:rPr>
          <w:b/>
        </w:rPr>
        <w:t>Faculty member</w:t>
      </w:r>
      <w:r>
        <w:t xml:space="preserve"> approves finished course</w:t>
      </w:r>
      <w:r w:rsidR="003D597D">
        <w:t>.</w:t>
      </w:r>
    </w:p>
    <w:p w14:paraId="1AB2B481" w14:textId="77777777" w:rsidR="00B17A5C" w:rsidRPr="00647714" w:rsidRDefault="00B17A5C" w:rsidP="00B17A5C">
      <w:pPr>
        <w:numPr>
          <w:ilvl w:val="0"/>
          <w:numId w:val="17"/>
        </w:numPr>
        <w:rPr>
          <w:rFonts w:hint="eastAsia"/>
        </w:rPr>
      </w:pPr>
      <w:r w:rsidRPr="00647714">
        <w:t>Notice sent announcing completion of course development to stakeholders.</w:t>
      </w:r>
    </w:p>
    <w:p w14:paraId="54C37388" w14:textId="77777777" w:rsidR="00B17A5C" w:rsidRPr="00647714" w:rsidRDefault="00B17A5C" w:rsidP="00B17A5C">
      <w:pPr>
        <w:ind w:firstLine="720"/>
        <w:rPr>
          <w:rFonts w:hint="eastAsia"/>
          <w:color w:val="C0504D" w:themeColor="accent2"/>
        </w:rPr>
      </w:pPr>
      <w:r w:rsidRPr="00647714">
        <w:rPr>
          <w:b/>
          <w:color w:val="C0504D" w:themeColor="accent2"/>
        </w:rPr>
        <w:sym w:font="Wingdings 2" w:char="F02F"/>
      </w:r>
      <w:r w:rsidRPr="00647714">
        <w:rPr>
          <w:b/>
          <w:color w:val="C0504D" w:themeColor="accent2"/>
        </w:rPr>
        <w:t xml:space="preserve"> Deliverable: </w:t>
      </w:r>
      <w:r w:rsidRPr="00647714">
        <w:rPr>
          <w:color w:val="C0504D" w:themeColor="accent2"/>
        </w:rPr>
        <w:t>Approved finished course in Carmen (created from Course Blueprint)</w:t>
      </w:r>
    </w:p>
    <w:p w14:paraId="69340ADC" w14:textId="77777777" w:rsidR="00B17A5C" w:rsidRPr="00647714" w:rsidRDefault="00B17A5C" w:rsidP="00B17A5C">
      <w:pPr>
        <w:ind w:firstLine="720"/>
        <w:rPr>
          <w:rFonts w:hint="eastAsia"/>
          <w:b/>
          <w:color w:val="C0504D" w:themeColor="accent2"/>
        </w:rPr>
      </w:pPr>
      <w:r w:rsidRPr="00647714">
        <w:rPr>
          <w:b/>
          <w:color w:val="C0504D" w:themeColor="accent2"/>
        </w:rPr>
        <w:sym w:font="Wingdings 2" w:char="F02F"/>
      </w:r>
      <w:r w:rsidRPr="00647714">
        <w:rPr>
          <w:b/>
          <w:color w:val="C0504D" w:themeColor="accent2"/>
        </w:rPr>
        <w:t xml:space="preserve"> Deliverable: </w:t>
      </w:r>
      <w:r w:rsidRPr="00647714">
        <w:rPr>
          <w:color w:val="C0504D" w:themeColor="accent2"/>
        </w:rPr>
        <w:t>Informal Quality Matters check</w:t>
      </w:r>
    </w:p>
    <w:p w14:paraId="0C918DB1" w14:textId="1F1E5283" w:rsidR="00B17A5C" w:rsidRPr="00647714" w:rsidRDefault="00B17A5C" w:rsidP="00B17A5C">
      <w:pPr>
        <w:ind w:firstLine="720"/>
        <w:rPr>
          <w:rFonts w:hint="eastAsia"/>
          <w:b/>
          <w:color w:val="C0504D" w:themeColor="accent2"/>
        </w:rPr>
      </w:pPr>
      <w:r w:rsidRPr="00647714">
        <w:rPr>
          <w:b/>
          <w:color w:val="C0504D" w:themeColor="accent2"/>
        </w:rPr>
        <w:sym w:font="Wingdings 2" w:char="F02F"/>
      </w:r>
      <w:r w:rsidRPr="00647714">
        <w:rPr>
          <w:b/>
          <w:color w:val="C0504D" w:themeColor="accent2"/>
        </w:rPr>
        <w:t xml:space="preserve"> Deliverable: </w:t>
      </w:r>
      <w:r w:rsidR="0050519A">
        <w:rPr>
          <w:color w:val="C0504D" w:themeColor="accent2"/>
        </w:rPr>
        <w:t>Plan from Readiness C</w:t>
      </w:r>
      <w:r w:rsidRPr="00647714">
        <w:rPr>
          <w:color w:val="C0504D" w:themeColor="accent2"/>
        </w:rPr>
        <w:t>hecklist</w:t>
      </w:r>
    </w:p>
    <w:p w14:paraId="46F564C4" w14:textId="77777777" w:rsidR="00B17A5C" w:rsidRPr="00647714" w:rsidRDefault="00B17A5C" w:rsidP="00B17A5C">
      <w:pPr>
        <w:pStyle w:val="Normal1"/>
        <w:rPr>
          <w:rFonts w:asciiTheme="majorHAnsi" w:hAnsiTheme="majorHAnsi"/>
          <w:b/>
          <w:color w:val="1F497D" w:themeColor="text2"/>
        </w:rPr>
      </w:pPr>
    </w:p>
    <w:p w14:paraId="4F278626" w14:textId="77777777" w:rsidR="00B17A5C" w:rsidRPr="00647714" w:rsidRDefault="00B17A5C" w:rsidP="00B17A5C">
      <w:pPr>
        <w:pStyle w:val="Normal1"/>
        <w:rPr>
          <w:rFonts w:asciiTheme="majorHAnsi" w:hAnsiTheme="majorHAnsi"/>
          <w:b/>
          <w:color w:val="1F497D" w:themeColor="text2"/>
        </w:rPr>
      </w:pPr>
    </w:p>
    <w:p w14:paraId="3A523C91" w14:textId="77777777" w:rsidR="00B17A5C" w:rsidRPr="00647714" w:rsidRDefault="00B17A5C" w:rsidP="00B17A5C">
      <w:pPr>
        <w:pStyle w:val="ListParagraph"/>
        <w:rPr>
          <w:rFonts w:hint="eastAsia"/>
        </w:rPr>
      </w:pPr>
      <w:r w:rsidRPr="00647714">
        <w:t>Evaluate course development process.</w:t>
      </w:r>
    </w:p>
    <w:p w14:paraId="18F9570B" w14:textId="77777777" w:rsidR="006E289F" w:rsidRPr="00647714" w:rsidRDefault="006E289F" w:rsidP="0050519A">
      <w:pPr>
        <w:pStyle w:val="ListParagraph"/>
        <w:numPr>
          <w:ilvl w:val="0"/>
          <w:numId w:val="0"/>
        </w:numPr>
        <w:spacing w:before="0" w:after="0"/>
        <w:ind w:left="720"/>
        <w:rPr>
          <w:rFonts w:hint="eastAsia"/>
        </w:rPr>
      </w:pPr>
    </w:p>
    <w:p w14:paraId="7FEA5B91" w14:textId="77777777" w:rsidR="00B17A5C" w:rsidRPr="00647714" w:rsidRDefault="00B17A5C" w:rsidP="0050519A">
      <w:pPr>
        <w:numPr>
          <w:ilvl w:val="0"/>
          <w:numId w:val="17"/>
        </w:numPr>
        <w:spacing w:before="0"/>
        <w:rPr>
          <w:rFonts w:hint="eastAsia"/>
          <w:color w:val="auto"/>
        </w:rPr>
      </w:pPr>
      <w:r w:rsidRPr="00647714">
        <w:rPr>
          <w:b/>
          <w:color w:val="auto"/>
        </w:rPr>
        <w:t>Instructional designer</w:t>
      </w:r>
      <w:r w:rsidRPr="00647714">
        <w:rPr>
          <w:color w:val="auto"/>
        </w:rPr>
        <w:t xml:space="preserve"> sends survey </w:t>
      </w:r>
      <w:r w:rsidRPr="00647714">
        <w:t>to</w:t>
      </w:r>
      <w:r w:rsidRPr="00647714">
        <w:rPr>
          <w:color w:val="auto"/>
        </w:rPr>
        <w:t xml:space="preserve"> faculty member about the course development process.</w:t>
      </w:r>
    </w:p>
    <w:p w14:paraId="76707BBA" w14:textId="097CCC26" w:rsidR="00B17A5C" w:rsidRPr="005B08EE" w:rsidRDefault="00B17A5C" w:rsidP="005B08EE">
      <w:pPr>
        <w:numPr>
          <w:ilvl w:val="0"/>
          <w:numId w:val="17"/>
        </w:numPr>
        <w:rPr>
          <w:rFonts w:hint="eastAsia"/>
          <w:b/>
          <w:color w:val="auto"/>
        </w:rPr>
      </w:pPr>
      <w:r w:rsidRPr="00647714">
        <w:rPr>
          <w:b/>
          <w:color w:val="auto"/>
        </w:rPr>
        <w:t>Faculty member</w:t>
      </w:r>
      <w:r w:rsidRPr="00647714">
        <w:rPr>
          <w:color w:val="auto"/>
        </w:rPr>
        <w:t xml:space="preserve"> completes course </w:t>
      </w:r>
      <w:r w:rsidRPr="00647714">
        <w:t>development</w:t>
      </w:r>
      <w:r w:rsidRPr="00647714">
        <w:rPr>
          <w:color w:val="auto"/>
        </w:rPr>
        <w:t xml:space="preserve"> process survey. </w:t>
      </w:r>
    </w:p>
    <w:p w14:paraId="544790CB" w14:textId="77777777" w:rsidR="00B17A5C" w:rsidRPr="00647714" w:rsidRDefault="00B17A5C" w:rsidP="00B17A5C">
      <w:pPr>
        <w:pStyle w:val="Heading1"/>
        <w:rPr>
          <w:rFonts w:hint="eastAsia"/>
        </w:rPr>
      </w:pPr>
      <w:r w:rsidRPr="00647714">
        <w:t xml:space="preserve">Course Implementation (4 weeks before </w:t>
      </w:r>
      <w:r w:rsidR="00BD132E" w:rsidRPr="00647714">
        <w:t>term</w:t>
      </w:r>
      <w:r w:rsidRPr="00647714">
        <w:t>)</w:t>
      </w:r>
    </w:p>
    <w:p w14:paraId="588AB042" w14:textId="77777777" w:rsidR="00B17A5C" w:rsidRPr="00647714" w:rsidRDefault="00B17A5C" w:rsidP="00B17A5C">
      <w:pPr>
        <w:pStyle w:val="ListParagraph"/>
        <w:rPr>
          <w:rFonts w:hint="eastAsia"/>
        </w:rPr>
      </w:pPr>
      <w:r w:rsidRPr="0067478F">
        <w:rPr>
          <w:b/>
        </w:rPr>
        <w:t>Faculty member</w:t>
      </w:r>
      <w:r w:rsidRPr="00647714">
        <w:t xml:space="preserve"> imports pre-built course shell into the new semester’s section in Carmen.</w:t>
      </w:r>
    </w:p>
    <w:p w14:paraId="5B98BF1F" w14:textId="77777777" w:rsidR="00B17A5C" w:rsidRPr="00647714" w:rsidRDefault="00B17A5C" w:rsidP="00B17A5C">
      <w:pPr>
        <w:pStyle w:val="ListParagraph"/>
        <w:numPr>
          <w:ilvl w:val="0"/>
          <w:numId w:val="0"/>
        </w:numPr>
        <w:ind w:left="720"/>
        <w:rPr>
          <w:rFonts w:hint="eastAsia"/>
        </w:rPr>
      </w:pPr>
    </w:p>
    <w:p w14:paraId="0DE8FEBA" w14:textId="77777777" w:rsidR="00B17A5C" w:rsidRPr="00647714" w:rsidRDefault="00B17A5C" w:rsidP="001D0F48">
      <w:pPr>
        <w:pStyle w:val="ListParagraph"/>
        <w:rPr>
          <w:rFonts w:hint="eastAsia"/>
        </w:rPr>
      </w:pPr>
      <w:r w:rsidRPr="0067478F">
        <w:rPr>
          <w:b/>
        </w:rPr>
        <w:t>Faculty member</w:t>
      </w:r>
      <w:r w:rsidRPr="00647714">
        <w:t xml:space="preserve"> creates welcome message (with transcript) and makes final adjustments.</w:t>
      </w:r>
    </w:p>
    <w:p w14:paraId="3E80DFB7" w14:textId="77777777" w:rsidR="001D0F48" w:rsidRPr="00647714" w:rsidRDefault="001D0F48" w:rsidP="001D0F48">
      <w:pPr>
        <w:pStyle w:val="ListParagraph"/>
        <w:numPr>
          <w:ilvl w:val="0"/>
          <w:numId w:val="0"/>
        </w:numPr>
        <w:ind w:left="720"/>
        <w:rPr>
          <w:rFonts w:hint="eastAsia"/>
        </w:rPr>
      </w:pPr>
    </w:p>
    <w:p w14:paraId="71134785" w14:textId="21574C6F" w:rsidR="00B17A5C" w:rsidRPr="00647714" w:rsidRDefault="0067478F" w:rsidP="00B17A5C">
      <w:pPr>
        <w:pStyle w:val="ListParagraph"/>
        <w:rPr>
          <w:rFonts w:hint="eastAsia"/>
        </w:rPr>
      </w:pPr>
      <w:r>
        <w:t>Course begins and runs as described in course agreement.</w:t>
      </w:r>
    </w:p>
    <w:p w14:paraId="52AEBB08" w14:textId="77777777" w:rsidR="00B17A5C" w:rsidRPr="00647714" w:rsidRDefault="00B17A5C" w:rsidP="00B17A5C">
      <w:pPr>
        <w:pStyle w:val="Normal1"/>
        <w:rPr>
          <w:rFonts w:asciiTheme="majorHAnsi" w:hAnsiTheme="majorHAnsi"/>
        </w:rPr>
      </w:pPr>
    </w:p>
    <w:p w14:paraId="1449F514" w14:textId="77777777" w:rsidR="00B17A5C" w:rsidRPr="00647714" w:rsidRDefault="00B17A5C" w:rsidP="00B17A5C">
      <w:pPr>
        <w:pStyle w:val="Heading1"/>
        <w:rPr>
          <w:rFonts w:hint="eastAsia"/>
        </w:rPr>
      </w:pPr>
      <w:r w:rsidRPr="00647714">
        <w:t>Course Evaluation (each term)</w:t>
      </w:r>
    </w:p>
    <w:p w14:paraId="744BCB91" w14:textId="3C8A8A81" w:rsidR="00B17A5C" w:rsidRPr="00647714" w:rsidRDefault="00B17A5C" w:rsidP="00B17A5C">
      <w:pPr>
        <w:pStyle w:val="ListParagraph"/>
        <w:rPr>
          <w:rFonts w:hint="eastAsia"/>
        </w:rPr>
      </w:pPr>
      <w:r w:rsidRPr="00DF7C1B">
        <w:rPr>
          <w:b/>
        </w:rPr>
        <w:t>Instructional designers</w:t>
      </w:r>
      <w:r w:rsidRPr="00647714">
        <w:t xml:space="preserve"> </w:t>
      </w:r>
      <w:r w:rsidR="00DF7C1B">
        <w:t>col</w:t>
      </w:r>
      <w:r w:rsidR="00863A2A">
        <w:t>l</w:t>
      </w:r>
      <w:r w:rsidR="00DF7C1B">
        <w:t>e</w:t>
      </w:r>
      <w:r w:rsidR="00863A2A">
        <w:t>ct</w:t>
      </w:r>
      <w:r w:rsidRPr="00647714">
        <w:t xml:space="preserve"> course survey data.</w:t>
      </w:r>
    </w:p>
    <w:p w14:paraId="1ACD6892" w14:textId="77777777" w:rsidR="00B17A5C" w:rsidRPr="00647714" w:rsidRDefault="00B17A5C" w:rsidP="00B17A5C">
      <w:pPr>
        <w:pStyle w:val="Normal1"/>
        <w:rPr>
          <w:rFonts w:asciiTheme="majorHAnsi" w:hAnsiTheme="majorHAnsi"/>
        </w:rPr>
      </w:pPr>
    </w:p>
    <w:p w14:paraId="55317C49" w14:textId="77777777" w:rsidR="00B17A5C" w:rsidRPr="00647714" w:rsidRDefault="00B17A5C" w:rsidP="0050519A">
      <w:pPr>
        <w:numPr>
          <w:ilvl w:val="0"/>
          <w:numId w:val="17"/>
        </w:numPr>
        <w:spacing w:before="0"/>
        <w:rPr>
          <w:rFonts w:hint="eastAsia"/>
        </w:rPr>
      </w:pPr>
      <w:r w:rsidRPr="00647714">
        <w:t xml:space="preserve">Faculty member </w:t>
      </w:r>
      <w:r w:rsidRPr="00647714">
        <w:rPr>
          <w:color w:val="auto"/>
        </w:rPr>
        <w:t>survey</w:t>
      </w:r>
      <w:r w:rsidRPr="00647714">
        <w:t xml:space="preserve"> evaluating course design feedback </w:t>
      </w:r>
    </w:p>
    <w:p w14:paraId="69FF0627" w14:textId="20079B6F" w:rsidR="00B17A5C" w:rsidRPr="00647714" w:rsidRDefault="00B17A5C" w:rsidP="005B08EE">
      <w:pPr>
        <w:numPr>
          <w:ilvl w:val="0"/>
          <w:numId w:val="17"/>
        </w:numPr>
        <w:rPr>
          <w:rFonts w:hint="eastAsia"/>
        </w:rPr>
      </w:pPr>
      <w:r w:rsidRPr="00647714">
        <w:t xml:space="preserve">Student survey </w:t>
      </w:r>
      <w:r w:rsidRPr="00647714">
        <w:rPr>
          <w:color w:val="auto"/>
        </w:rPr>
        <w:t>data</w:t>
      </w:r>
      <w:r w:rsidRPr="00647714">
        <w:t xml:space="preserve"> feedback</w:t>
      </w:r>
    </w:p>
    <w:p w14:paraId="779C0026" w14:textId="6812DE97" w:rsidR="00B17A5C" w:rsidRPr="00647714" w:rsidRDefault="00B17A5C" w:rsidP="00B17A5C">
      <w:pPr>
        <w:pStyle w:val="ListParagraph"/>
        <w:rPr>
          <w:rFonts w:hint="eastAsia"/>
        </w:rPr>
      </w:pPr>
      <w:r w:rsidRPr="00244355">
        <w:rPr>
          <w:b/>
        </w:rPr>
        <w:t>Instructional designers</w:t>
      </w:r>
      <w:r w:rsidRPr="00647714">
        <w:t xml:space="preserve"> </w:t>
      </w:r>
      <w:r w:rsidR="007D66C0">
        <w:t>provide student performance report to instructor and program manager.</w:t>
      </w:r>
    </w:p>
    <w:p w14:paraId="4B165B9D" w14:textId="77777777" w:rsidR="00B17A5C" w:rsidRPr="00647714" w:rsidRDefault="00B17A5C" w:rsidP="00B17A5C">
      <w:pPr>
        <w:pStyle w:val="Normal1"/>
        <w:rPr>
          <w:rFonts w:asciiTheme="majorHAnsi" w:hAnsiTheme="majorHAnsi"/>
        </w:rPr>
      </w:pPr>
    </w:p>
    <w:p w14:paraId="33C5727F" w14:textId="77777777" w:rsidR="00B17A5C" w:rsidRPr="00647714" w:rsidRDefault="00B17A5C" w:rsidP="00B17A5C">
      <w:pPr>
        <w:pStyle w:val="Heading1"/>
        <w:rPr>
          <w:rFonts w:hint="eastAsia"/>
        </w:rPr>
      </w:pPr>
      <w:r w:rsidRPr="00647714">
        <w:t>Course Maintenance</w:t>
      </w:r>
    </w:p>
    <w:p w14:paraId="2B323DEC" w14:textId="6B244C0F" w:rsidR="00B17A5C" w:rsidRDefault="00B17A5C" w:rsidP="00B17A5C">
      <w:pPr>
        <w:pStyle w:val="ListParagraph"/>
        <w:rPr>
          <w:rFonts w:hint="eastAsia"/>
        </w:rPr>
      </w:pPr>
      <w:r w:rsidRPr="00647714">
        <w:t>Improve course based on formal and informal feedback.</w:t>
      </w:r>
    </w:p>
    <w:p w14:paraId="6A86C997" w14:textId="77777777" w:rsidR="005B08EE" w:rsidRPr="005B08EE" w:rsidRDefault="005B08EE" w:rsidP="005B08EE">
      <w:pPr>
        <w:pStyle w:val="ListParagraph"/>
        <w:numPr>
          <w:ilvl w:val="0"/>
          <w:numId w:val="0"/>
        </w:numPr>
        <w:ind w:left="360"/>
        <w:rPr>
          <w:rFonts w:hint="eastAsia"/>
        </w:rPr>
      </w:pPr>
    </w:p>
    <w:p w14:paraId="417E6212" w14:textId="6F03A715" w:rsidR="00B17A5C" w:rsidRPr="00647714" w:rsidRDefault="00B17A5C" w:rsidP="0050519A">
      <w:pPr>
        <w:numPr>
          <w:ilvl w:val="0"/>
          <w:numId w:val="17"/>
        </w:numPr>
        <w:spacing w:before="0"/>
        <w:rPr>
          <w:rFonts w:hint="eastAsia"/>
          <w:b/>
        </w:rPr>
      </w:pPr>
      <w:r w:rsidRPr="00647714">
        <w:rPr>
          <w:b/>
        </w:rPr>
        <w:t xml:space="preserve">Faculty member </w:t>
      </w:r>
      <w:r w:rsidRPr="00244355">
        <w:t>and</w:t>
      </w:r>
      <w:r w:rsidRPr="00647714">
        <w:rPr>
          <w:b/>
        </w:rPr>
        <w:t xml:space="preserve"> instructional designer</w:t>
      </w:r>
      <w:r w:rsidRPr="00647714">
        <w:t xml:space="preserve"> will </w:t>
      </w:r>
      <w:r w:rsidRPr="00647714">
        <w:rPr>
          <w:color w:val="auto"/>
        </w:rPr>
        <w:t>fix</w:t>
      </w:r>
      <w:r w:rsidRPr="00647714">
        <w:t xml:space="preserve"> any broken links, and replace outdated articles and videos, and review navigation.</w:t>
      </w:r>
    </w:p>
    <w:p w14:paraId="2885367D" w14:textId="26CDAC12" w:rsidR="00B17A5C" w:rsidRPr="00647714" w:rsidRDefault="00B17A5C" w:rsidP="00B17A5C">
      <w:pPr>
        <w:numPr>
          <w:ilvl w:val="0"/>
          <w:numId w:val="17"/>
        </w:numPr>
        <w:rPr>
          <w:rFonts w:hint="eastAsia"/>
        </w:rPr>
      </w:pPr>
      <w:r w:rsidRPr="00647714">
        <w:rPr>
          <w:b/>
        </w:rPr>
        <w:t xml:space="preserve">Faculty member </w:t>
      </w:r>
      <w:r w:rsidR="00A41B54" w:rsidRPr="00A41B54">
        <w:t xml:space="preserve">submits a request for instructional designer time if course goals change </w:t>
      </w:r>
      <w:r w:rsidRPr="00647714">
        <w:t>to reevaluate course learning outcomes and assessment alignment.</w:t>
      </w:r>
    </w:p>
    <w:p w14:paraId="19CD1F18" w14:textId="3FEADC27" w:rsidR="00F009AF" w:rsidRPr="005B08EE" w:rsidRDefault="00B17A5C" w:rsidP="00647714">
      <w:pPr>
        <w:numPr>
          <w:ilvl w:val="0"/>
          <w:numId w:val="17"/>
        </w:numPr>
        <w:rPr>
          <w:rFonts w:hint="eastAsia"/>
        </w:rPr>
      </w:pPr>
      <w:r w:rsidRPr="00647714">
        <w:rPr>
          <w:b/>
        </w:rPr>
        <w:t>Instructional designer</w:t>
      </w:r>
      <w:r w:rsidRPr="00647714">
        <w:t xml:space="preserve"> review</w:t>
      </w:r>
      <w:r w:rsidR="00A41B54">
        <w:t>s</w:t>
      </w:r>
      <w:r w:rsidRPr="00647714">
        <w:t xml:space="preserve"> </w:t>
      </w:r>
      <w:r w:rsidRPr="00647714">
        <w:rPr>
          <w:color w:val="auto"/>
        </w:rPr>
        <w:t>course</w:t>
      </w:r>
      <w:r w:rsidRPr="00647714">
        <w:t xml:space="preserve"> learning outcomes and assessment alignment in the event course goals change</w:t>
      </w:r>
      <w:r w:rsidR="00A41B54">
        <w:t xml:space="preserve"> based on availability</w:t>
      </w:r>
      <w:r w:rsidRPr="00647714">
        <w:t>.</w:t>
      </w:r>
    </w:p>
    <w:sectPr w:rsidR="00F009AF" w:rsidRPr="005B08EE" w:rsidSect="00EA66D2">
      <w:headerReference w:type="default" r:id="rId10"/>
      <w:footerReference w:type="even" r:id="rId11"/>
      <w:footerReference w:type="default" r:id="rId12"/>
      <w:pgSz w:w="12240" w:h="15840"/>
      <w:pgMar w:top="1224" w:right="1080" w:bottom="1800" w:left="1080" w:header="576" w:footer="576" w:gutter="0"/>
      <w:cols w:space="720"/>
      <w:titlePg/>
      <w:docGrid w:linePitch="360"/>
      <w:printerSettings r:id="rId1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19D07E" w14:textId="77777777" w:rsidR="00EA66D2" w:rsidRDefault="00EA66D2" w:rsidP="0061277A">
      <w:pPr>
        <w:spacing w:before="0" w:after="0"/>
        <w:rPr>
          <w:rFonts w:hint="eastAsia"/>
        </w:rPr>
      </w:pPr>
      <w:r>
        <w:separator/>
      </w:r>
    </w:p>
  </w:endnote>
  <w:endnote w:type="continuationSeparator" w:id="0">
    <w:p w14:paraId="301447D1" w14:textId="77777777" w:rsidR="00EA66D2" w:rsidRDefault="00EA66D2" w:rsidP="0061277A">
      <w:pPr>
        <w:spacing w:before="0" w:after="0"/>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altName w:val="Times New Roman"/>
    <w:panose1 w:val="0204050305040603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Proxima Nova Regular It">
    <w:panose1 w:val="02000506030000020004"/>
    <w:charset w:val="00"/>
    <w:family w:val="auto"/>
    <w:pitch w:val="variable"/>
    <w:sig w:usb0="00000003" w:usb1="00000000" w:usb2="00000000" w:usb3="00000000" w:csb0="00000001" w:csb1="00000000"/>
  </w:font>
  <w:font w:name="Proxima Nova Bold">
    <w:panose1 w:val="02000506030000020004"/>
    <w:charset w:val="00"/>
    <w:family w:val="auto"/>
    <w:pitch w:val="variable"/>
    <w:sig w:usb0="A00002EF" w:usb1="5000E0FB" w:usb2="00000000" w:usb3="00000000" w:csb0="0000019F" w:csb1="00000000"/>
  </w:font>
  <w:font w:name="Wingdings 2">
    <w:panose1 w:val="05020102010507070707"/>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AAA48" w14:textId="77777777" w:rsidR="00EA66D2" w:rsidRDefault="00EA66D2" w:rsidP="00EA66D2">
    <w:pPr>
      <w:pStyle w:val="Footer"/>
      <w:framePr w:wrap="around" w:vAnchor="text" w:hAnchor="margin" w:xAlign="center" w:y="1"/>
      <w:rPr>
        <w:rStyle w:val="PageNumber"/>
        <w:rFonts w:hint="eastAsia"/>
      </w:rPr>
    </w:pPr>
    <w:r>
      <w:rPr>
        <w:rStyle w:val="PageNumber"/>
      </w:rPr>
      <w:fldChar w:fldCharType="begin"/>
    </w:r>
    <w:r>
      <w:rPr>
        <w:rStyle w:val="PageNumber"/>
      </w:rPr>
      <w:instrText xml:space="preserve">PAGE  </w:instrText>
    </w:r>
    <w:r>
      <w:rPr>
        <w:rStyle w:val="PageNumber"/>
      </w:rPr>
      <w:fldChar w:fldCharType="end"/>
    </w:r>
  </w:p>
  <w:p w14:paraId="325742CE" w14:textId="77777777" w:rsidR="00EA66D2" w:rsidRDefault="00EA66D2">
    <w:pPr>
      <w:pStyle w:val="Footer"/>
      <w:rPr>
        <w:rFonts w:hint="eastAsia"/>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60829" w14:textId="77777777" w:rsidR="00EA66D2" w:rsidRDefault="00EA66D2">
    <w:pPr>
      <w:pStyle w:val="Footer"/>
      <w:rPr>
        <w:rFonts w:hint="eastAsia"/>
      </w:rPr>
    </w:pPr>
    <w:r>
      <w:rPr>
        <w:noProof/>
      </w:rPr>
      <w:drawing>
        <wp:inline distT="0" distB="0" distL="0" distR="0" wp14:anchorId="56FDDD5F" wp14:editId="6422577B">
          <wp:extent cx="6400800" cy="471638"/>
          <wp:effectExtent l="0" t="0" r="0" b="1143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471638"/>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615CB4" w14:textId="77777777" w:rsidR="00EA66D2" w:rsidRDefault="00EA66D2" w:rsidP="0061277A">
      <w:pPr>
        <w:spacing w:before="0" w:after="0"/>
        <w:rPr>
          <w:rFonts w:hint="eastAsia"/>
        </w:rPr>
      </w:pPr>
      <w:r>
        <w:separator/>
      </w:r>
    </w:p>
  </w:footnote>
  <w:footnote w:type="continuationSeparator" w:id="0">
    <w:p w14:paraId="2EBBB475" w14:textId="77777777" w:rsidR="00EA66D2" w:rsidRDefault="00EA66D2" w:rsidP="0061277A">
      <w:pPr>
        <w:spacing w:before="0" w:after="0"/>
        <w:rPr>
          <w:rFonts w:hint="eastAsia"/>
        </w:rPr>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3D23D" w14:textId="435A7095" w:rsidR="00EA66D2" w:rsidRDefault="00EA66D2">
    <w:pPr>
      <w:pStyle w:val="Header"/>
      <w:rPr>
        <w:rFonts w:hint="eastAsia"/>
      </w:rPr>
    </w:pPr>
    <w:r>
      <w:rPr>
        <w:noProof/>
      </w:rPr>
      <w:tab/>
    </w:r>
    <w:r>
      <w:rPr>
        <w:noProof/>
      </w:rPr>
      <w:tab/>
    </w:r>
    <w:r>
      <w:rPr>
        <w:noProof/>
      </w:rPr>
      <w:tab/>
    </w:r>
    <w:r w:rsidRPr="0061277A">
      <w:rPr>
        <w:noProof/>
      </w:rPr>
      <w:t xml:space="preserve"> </w:t>
    </w:r>
    <w:r>
      <w:rPr>
        <w:rStyle w:val="PageNumber"/>
        <w:rFonts w:hint="eastAsia"/>
      </w:rPr>
      <w:fldChar w:fldCharType="begin"/>
    </w:r>
    <w:r>
      <w:rPr>
        <w:rStyle w:val="PageNumber"/>
        <w:rFonts w:hint="eastAsia"/>
      </w:rPr>
      <w:instrText xml:space="preserve"> PAGE </w:instrText>
    </w:r>
    <w:r>
      <w:rPr>
        <w:rStyle w:val="PageNumber"/>
        <w:rFonts w:hint="eastAsia"/>
      </w:rPr>
      <w:fldChar w:fldCharType="separate"/>
    </w:r>
    <w:r w:rsidR="00721676">
      <w:rPr>
        <w:rStyle w:val="PageNumber"/>
        <w:noProof/>
      </w:rPr>
      <w:t>2</w:t>
    </w:r>
    <w:r>
      <w:rPr>
        <w:rStyle w:val="PageNumber"/>
        <w:rFonts w:hint="eastAsia"/>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5867E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E2EBDE2"/>
    <w:lvl w:ilvl="0">
      <w:start w:val="1"/>
      <w:numFmt w:val="decimal"/>
      <w:lvlText w:val="%1."/>
      <w:lvlJc w:val="left"/>
      <w:pPr>
        <w:tabs>
          <w:tab w:val="num" w:pos="1800"/>
        </w:tabs>
        <w:ind w:left="1800" w:hanging="360"/>
      </w:pPr>
    </w:lvl>
  </w:abstractNum>
  <w:abstractNum w:abstractNumId="2">
    <w:nsid w:val="FFFFFF7D"/>
    <w:multiLevelType w:val="singleLevel"/>
    <w:tmpl w:val="479451AC"/>
    <w:lvl w:ilvl="0">
      <w:start w:val="1"/>
      <w:numFmt w:val="decimal"/>
      <w:lvlText w:val="%1."/>
      <w:lvlJc w:val="left"/>
      <w:pPr>
        <w:tabs>
          <w:tab w:val="num" w:pos="1440"/>
        </w:tabs>
        <w:ind w:left="1440" w:hanging="360"/>
      </w:pPr>
    </w:lvl>
  </w:abstractNum>
  <w:abstractNum w:abstractNumId="3">
    <w:nsid w:val="FFFFFF7E"/>
    <w:multiLevelType w:val="singleLevel"/>
    <w:tmpl w:val="CCDA7FC4"/>
    <w:lvl w:ilvl="0">
      <w:start w:val="1"/>
      <w:numFmt w:val="decimal"/>
      <w:lvlText w:val="%1."/>
      <w:lvlJc w:val="left"/>
      <w:pPr>
        <w:tabs>
          <w:tab w:val="num" w:pos="1080"/>
        </w:tabs>
        <w:ind w:left="1080" w:hanging="360"/>
      </w:pPr>
    </w:lvl>
  </w:abstractNum>
  <w:abstractNum w:abstractNumId="4">
    <w:nsid w:val="FFFFFF7F"/>
    <w:multiLevelType w:val="singleLevel"/>
    <w:tmpl w:val="EF30A91C"/>
    <w:lvl w:ilvl="0">
      <w:start w:val="1"/>
      <w:numFmt w:val="decimal"/>
      <w:lvlText w:val="%1."/>
      <w:lvlJc w:val="left"/>
      <w:pPr>
        <w:tabs>
          <w:tab w:val="num" w:pos="720"/>
        </w:tabs>
        <w:ind w:left="720" w:hanging="360"/>
      </w:pPr>
    </w:lvl>
  </w:abstractNum>
  <w:abstractNum w:abstractNumId="5">
    <w:nsid w:val="FFFFFF80"/>
    <w:multiLevelType w:val="singleLevel"/>
    <w:tmpl w:val="52D8892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0A4C3FD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5EE0B9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7C3A3D9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D9F07CBE"/>
    <w:lvl w:ilvl="0">
      <w:start w:val="1"/>
      <w:numFmt w:val="decimal"/>
      <w:lvlText w:val="%1."/>
      <w:lvlJc w:val="left"/>
      <w:pPr>
        <w:tabs>
          <w:tab w:val="num" w:pos="360"/>
        </w:tabs>
        <w:ind w:left="360" w:hanging="360"/>
      </w:pPr>
    </w:lvl>
  </w:abstractNum>
  <w:abstractNum w:abstractNumId="10">
    <w:nsid w:val="FFFFFF89"/>
    <w:multiLevelType w:val="singleLevel"/>
    <w:tmpl w:val="9662B418"/>
    <w:lvl w:ilvl="0">
      <w:start w:val="1"/>
      <w:numFmt w:val="bullet"/>
      <w:lvlText w:val=""/>
      <w:lvlJc w:val="left"/>
      <w:pPr>
        <w:tabs>
          <w:tab w:val="num" w:pos="360"/>
        </w:tabs>
        <w:ind w:left="360" w:hanging="360"/>
      </w:pPr>
      <w:rPr>
        <w:rFonts w:ascii="Symbol" w:hAnsi="Symbol" w:hint="default"/>
      </w:rPr>
    </w:lvl>
  </w:abstractNum>
  <w:abstractNum w:abstractNumId="11">
    <w:nsid w:val="019262E6"/>
    <w:multiLevelType w:val="hybridMultilevel"/>
    <w:tmpl w:val="AEC445FA"/>
    <w:lvl w:ilvl="0" w:tplc="9A8424E4">
      <w:start w:val="5"/>
      <w:numFmt w:val="bullet"/>
      <w:lvlText w:val=""/>
      <w:lvlJc w:val="left"/>
      <w:pPr>
        <w:ind w:left="1080" w:hanging="360"/>
      </w:pPr>
      <w:rPr>
        <w:rFonts w:ascii="Symbol" w:eastAsia="Arial" w:hAnsi="Symbol" w:cs="Arial" w:hint="default"/>
        <w:b w:val="0"/>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AE31D03"/>
    <w:multiLevelType w:val="hybridMultilevel"/>
    <w:tmpl w:val="431C0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4A2F2A"/>
    <w:multiLevelType w:val="hybridMultilevel"/>
    <w:tmpl w:val="0B6681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8796B57"/>
    <w:multiLevelType w:val="hybridMultilevel"/>
    <w:tmpl w:val="6CC0667E"/>
    <w:lvl w:ilvl="0" w:tplc="F77E6086">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3920D7"/>
    <w:multiLevelType w:val="hybridMultilevel"/>
    <w:tmpl w:val="2CFC48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82943BE"/>
    <w:multiLevelType w:val="hybridMultilevel"/>
    <w:tmpl w:val="F8C40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30609D3"/>
    <w:multiLevelType w:val="hybridMultilevel"/>
    <w:tmpl w:val="1CE61C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4A94398"/>
    <w:multiLevelType w:val="hybridMultilevel"/>
    <w:tmpl w:val="270673F4"/>
    <w:lvl w:ilvl="0" w:tplc="17D0FBF8">
      <w:start w:val="1"/>
      <w:numFmt w:val="decimal"/>
      <w:pStyle w:val="ListParagraph"/>
      <w:lvlText w:val="%1."/>
      <w:lvlJc w:val="left"/>
      <w:pPr>
        <w:ind w:left="360" w:hanging="360"/>
      </w:pPr>
      <w:rPr>
        <w:rFonts w:hint="default"/>
        <w:color w:val="BB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A8229FB"/>
    <w:multiLevelType w:val="hybridMultilevel"/>
    <w:tmpl w:val="7756B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8"/>
    <w:lvlOverride w:ilvl="0">
      <w:startOverride w:val="1"/>
    </w:lvlOverride>
  </w:num>
  <w:num w:numId="3">
    <w:abstractNumId w:val="18"/>
    <w:lvlOverride w:ilvl="0">
      <w:startOverride w:val="1"/>
    </w:lvlOverride>
  </w:num>
  <w:num w:numId="4">
    <w:abstractNumId w:val="18"/>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4"/>
  </w:num>
  <w:num w:numId="17">
    <w:abstractNumId w:val="11"/>
  </w:num>
  <w:num w:numId="18">
    <w:abstractNumId w:val="17"/>
  </w:num>
  <w:num w:numId="19">
    <w:abstractNumId w:val="13"/>
  </w:num>
  <w:num w:numId="20">
    <w:abstractNumId w:val="15"/>
  </w:num>
  <w:num w:numId="21">
    <w:abstractNumId w:val="18"/>
  </w:num>
  <w:num w:numId="22">
    <w:abstractNumId w:val="18"/>
  </w:num>
  <w:num w:numId="23">
    <w:abstractNumId w:val="18"/>
  </w:num>
  <w:num w:numId="24">
    <w:abstractNumId w:val="16"/>
  </w:num>
  <w:num w:numId="25">
    <w:abstractNumId w:val="19"/>
  </w:num>
  <w:num w:numId="26">
    <w:abstractNumId w:val="12"/>
  </w:num>
  <w:num w:numId="27">
    <w:abstractNumId w:val="18"/>
  </w:num>
  <w:num w:numId="28">
    <w:abstractNumId w:val="18"/>
  </w:num>
  <w:num w:numId="29">
    <w:abstractNumId w:val="18"/>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E5A"/>
    <w:rsid w:val="00053E5A"/>
    <w:rsid w:val="00075CF7"/>
    <w:rsid w:val="00084E6D"/>
    <w:rsid w:val="00156D03"/>
    <w:rsid w:val="001D0F48"/>
    <w:rsid w:val="00220EBD"/>
    <w:rsid w:val="00244355"/>
    <w:rsid w:val="00320C25"/>
    <w:rsid w:val="003A7F57"/>
    <w:rsid w:val="003D597D"/>
    <w:rsid w:val="00415FF6"/>
    <w:rsid w:val="0047692A"/>
    <w:rsid w:val="00481564"/>
    <w:rsid w:val="004E1DA7"/>
    <w:rsid w:val="0050075C"/>
    <w:rsid w:val="0050519A"/>
    <w:rsid w:val="005B08EE"/>
    <w:rsid w:val="0061277A"/>
    <w:rsid w:val="00647714"/>
    <w:rsid w:val="0067478F"/>
    <w:rsid w:val="00680061"/>
    <w:rsid w:val="006E289F"/>
    <w:rsid w:val="00701ED6"/>
    <w:rsid w:val="00721676"/>
    <w:rsid w:val="007B2B78"/>
    <w:rsid w:val="007D66C0"/>
    <w:rsid w:val="007F4456"/>
    <w:rsid w:val="008019B0"/>
    <w:rsid w:val="00863A2A"/>
    <w:rsid w:val="0090288C"/>
    <w:rsid w:val="009E3633"/>
    <w:rsid w:val="00A41B54"/>
    <w:rsid w:val="00A84614"/>
    <w:rsid w:val="00AF51E5"/>
    <w:rsid w:val="00B17A5C"/>
    <w:rsid w:val="00B52955"/>
    <w:rsid w:val="00BC7C77"/>
    <w:rsid w:val="00BD132E"/>
    <w:rsid w:val="00C22952"/>
    <w:rsid w:val="00C46EC1"/>
    <w:rsid w:val="00C77542"/>
    <w:rsid w:val="00D65740"/>
    <w:rsid w:val="00D7564B"/>
    <w:rsid w:val="00D94011"/>
    <w:rsid w:val="00DB1442"/>
    <w:rsid w:val="00DF7C1B"/>
    <w:rsid w:val="00E63A48"/>
    <w:rsid w:val="00EA521E"/>
    <w:rsid w:val="00EA66D2"/>
    <w:rsid w:val="00F009AF"/>
    <w:rsid w:val="00F04AE4"/>
    <w:rsid w:val="00F14E73"/>
    <w:rsid w:val="00FC782E"/>
    <w:rsid w:val="00FD3A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07B6E0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47714"/>
    <w:pPr>
      <w:spacing w:before="60" w:after="240"/>
    </w:pPr>
    <w:rPr>
      <w:rFonts w:asciiTheme="majorHAnsi" w:hAnsiTheme="majorHAnsi"/>
      <w:color w:val="000000" w:themeColor="text1"/>
    </w:rPr>
  </w:style>
  <w:style w:type="paragraph" w:styleId="Heading1">
    <w:name w:val="heading 1"/>
    <w:basedOn w:val="Normal"/>
    <w:next w:val="Normal"/>
    <w:link w:val="Heading1Char"/>
    <w:uiPriority w:val="9"/>
    <w:qFormat/>
    <w:rsid w:val="00647714"/>
    <w:pPr>
      <w:keepNext/>
      <w:keepLines/>
      <w:spacing w:before="0" w:after="120"/>
      <w:outlineLvl w:val="0"/>
    </w:pPr>
    <w:rPr>
      <w:rFonts w:eastAsiaTheme="majorEastAsia" w:cstheme="majorBidi"/>
      <w:b/>
      <w:color w:val="595959" w:themeColor="text1" w:themeTint="A6"/>
      <w:sz w:val="48"/>
      <w:szCs w:val="44"/>
    </w:rPr>
  </w:style>
  <w:style w:type="paragraph" w:styleId="Heading2">
    <w:name w:val="heading 2"/>
    <w:basedOn w:val="Heading1"/>
    <w:next w:val="Normal"/>
    <w:link w:val="Heading2Char"/>
    <w:uiPriority w:val="9"/>
    <w:unhideWhenUsed/>
    <w:qFormat/>
    <w:rsid w:val="00701ED6"/>
    <w:pPr>
      <w:spacing w:before="360" w:after="60"/>
      <w:outlineLvl w:val="1"/>
    </w:pPr>
    <w:rPr>
      <w:color w:val="E86522"/>
      <w:sz w:val="36"/>
      <w:szCs w:val="36"/>
    </w:rPr>
  </w:style>
  <w:style w:type="paragraph" w:styleId="Heading3">
    <w:name w:val="heading 3"/>
    <w:basedOn w:val="Heading2"/>
    <w:next w:val="Normal"/>
    <w:link w:val="Heading3Char"/>
    <w:uiPriority w:val="9"/>
    <w:unhideWhenUsed/>
    <w:qFormat/>
    <w:rsid w:val="003A7F57"/>
    <w:pPr>
      <w:outlineLvl w:val="2"/>
    </w:pPr>
    <w:rPr>
      <w:color w:val="404040" w:themeColor="text1" w:themeTint="BF"/>
      <w:sz w:val="28"/>
      <w:szCs w:val="24"/>
    </w:rPr>
  </w:style>
  <w:style w:type="paragraph" w:styleId="Heading4">
    <w:name w:val="heading 4"/>
    <w:basedOn w:val="Heading3"/>
    <w:next w:val="Normal"/>
    <w:link w:val="Heading4Char"/>
    <w:uiPriority w:val="9"/>
    <w:unhideWhenUsed/>
    <w:qFormat/>
    <w:rsid w:val="0061277A"/>
    <w:pPr>
      <w:spacing w:before="200" w:after="0"/>
      <w:outlineLvl w:val="3"/>
    </w:pPr>
    <w:rPr>
      <w:bCs/>
      <w:iCs/>
      <w:color w:val="BB0000"/>
      <w:sz w:val="24"/>
    </w:rPr>
  </w:style>
  <w:style w:type="paragraph" w:styleId="Heading5">
    <w:name w:val="heading 5"/>
    <w:basedOn w:val="Normal"/>
    <w:next w:val="Normal"/>
    <w:link w:val="Heading5Char"/>
    <w:uiPriority w:val="9"/>
    <w:unhideWhenUsed/>
    <w:rsid w:val="0061277A"/>
    <w:pPr>
      <w:keepNext/>
      <w:keepLines/>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rsid w:val="0061277A"/>
    <w:pPr>
      <w:keepNext/>
      <w:keepLines/>
      <w:spacing w:before="200" w:after="0"/>
      <w:outlineLvl w:val="5"/>
    </w:pPr>
    <w:rPr>
      <w:rFonts w:eastAsiaTheme="majorEastAsia"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277A"/>
    <w:pPr>
      <w:tabs>
        <w:tab w:val="center" w:pos="4320"/>
        <w:tab w:val="right" w:pos="8640"/>
      </w:tabs>
    </w:pPr>
  </w:style>
  <w:style w:type="character" w:customStyle="1" w:styleId="HeaderChar">
    <w:name w:val="Header Char"/>
    <w:basedOn w:val="DefaultParagraphFont"/>
    <w:link w:val="Header"/>
    <w:uiPriority w:val="99"/>
    <w:rsid w:val="0061277A"/>
  </w:style>
  <w:style w:type="paragraph" w:styleId="Footer">
    <w:name w:val="footer"/>
    <w:basedOn w:val="Normal"/>
    <w:link w:val="FooterChar"/>
    <w:uiPriority w:val="99"/>
    <w:unhideWhenUsed/>
    <w:rsid w:val="0061277A"/>
    <w:pPr>
      <w:tabs>
        <w:tab w:val="center" w:pos="4320"/>
        <w:tab w:val="right" w:pos="8640"/>
      </w:tabs>
    </w:pPr>
  </w:style>
  <w:style w:type="character" w:customStyle="1" w:styleId="FooterChar">
    <w:name w:val="Footer Char"/>
    <w:basedOn w:val="DefaultParagraphFont"/>
    <w:link w:val="Footer"/>
    <w:uiPriority w:val="99"/>
    <w:rsid w:val="0061277A"/>
  </w:style>
  <w:style w:type="paragraph" w:styleId="BalloonText">
    <w:name w:val="Balloon Text"/>
    <w:basedOn w:val="Normal"/>
    <w:link w:val="BalloonTextChar"/>
    <w:uiPriority w:val="99"/>
    <w:semiHidden/>
    <w:unhideWhenUsed/>
    <w:rsid w:val="006127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277A"/>
    <w:rPr>
      <w:rFonts w:ascii="Lucida Grande" w:hAnsi="Lucida Grande" w:cs="Lucida Grande"/>
      <w:sz w:val="18"/>
      <w:szCs w:val="18"/>
    </w:rPr>
  </w:style>
  <w:style w:type="paragraph" w:styleId="ListParagraph">
    <w:name w:val="List Paragraph"/>
    <w:aliases w:val="Numbered List"/>
    <w:basedOn w:val="Normal"/>
    <w:uiPriority w:val="34"/>
    <w:qFormat/>
    <w:rsid w:val="0050075C"/>
    <w:pPr>
      <w:numPr>
        <w:numId w:val="4"/>
      </w:numPr>
      <w:spacing w:after="60"/>
    </w:pPr>
  </w:style>
  <w:style w:type="paragraph" w:customStyle="1" w:styleId="FinePrint">
    <w:name w:val="Fine Print"/>
    <w:basedOn w:val="Normal"/>
    <w:next w:val="Normal"/>
    <w:qFormat/>
    <w:rsid w:val="0061277A"/>
    <w:pPr>
      <w:widowControl w:val="0"/>
      <w:autoSpaceDE w:val="0"/>
      <w:autoSpaceDN w:val="0"/>
      <w:adjustRightInd w:val="0"/>
      <w:spacing w:before="240"/>
    </w:pPr>
    <w:rPr>
      <w:rFonts w:ascii="Proxima Nova Regular It" w:hAnsi="Proxima Nova Regular It" w:cs="Calibri"/>
      <w:bCs/>
      <w:sz w:val="18"/>
      <w:szCs w:val="20"/>
    </w:rPr>
  </w:style>
  <w:style w:type="character" w:styleId="Emphasis">
    <w:name w:val="Emphasis"/>
    <w:basedOn w:val="DefaultParagraphFont"/>
    <w:uiPriority w:val="20"/>
    <w:rsid w:val="0061277A"/>
    <w:rPr>
      <w:i/>
      <w:iCs/>
    </w:rPr>
  </w:style>
  <w:style w:type="paragraph" w:styleId="Title">
    <w:name w:val="Title"/>
    <w:aliases w:val="Section Title"/>
    <w:basedOn w:val="Normal"/>
    <w:next w:val="Normal"/>
    <w:link w:val="TitleChar"/>
    <w:uiPriority w:val="10"/>
    <w:qFormat/>
    <w:rsid w:val="0061277A"/>
    <w:pPr>
      <w:spacing w:before="0"/>
    </w:pPr>
    <w:rPr>
      <w:rFonts w:ascii="Proxima Nova Bold" w:eastAsiaTheme="majorEastAsia" w:hAnsi="Proxima Nova Bold" w:cstheme="majorBidi"/>
      <w:caps/>
      <w:color w:val="BB0000"/>
      <w:spacing w:val="5"/>
      <w:kern w:val="28"/>
      <w:sz w:val="32"/>
      <w:szCs w:val="36"/>
    </w:rPr>
  </w:style>
  <w:style w:type="character" w:customStyle="1" w:styleId="TitleChar">
    <w:name w:val="Title Char"/>
    <w:aliases w:val="Section Title Char"/>
    <w:basedOn w:val="DefaultParagraphFont"/>
    <w:link w:val="Title"/>
    <w:uiPriority w:val="10"/>
    <w:rsid w:val="0061277A"/>
    <w:rPr>
      <w:rFonts w:ascii="Proxima Nova Bold" w:eastAsiaTheme="majorEastAsia" w:hAnsi="Proxima Nova Bold" w:cstheme="majorBidi"/>
      <w:caps/>
      <w:color w:val="BB0000"/>
      <w:spacing w:val="5"/>
      <w:kern w:val="28"/>
      <w:sz w:val="32"/>
      <w:szCs w:val="36"/>
    </w:rPr>
  </w:style>
  <w:style w:type="character" w:styleId="SubtleEmphasis">
    <w:name w:val="Subtle Emphasis"/>
    <w:basedOn w:val="DefaultParagraphFont"/>
    <w:uiPriority w:val="19"/>
    <w:rsid w:val="0061277A"/>
    <w:rPr>
      <w:i/>
      <w:iCs/>
      <w:color w:val="808080" w:themeColor="text1" w:themeTint="7F"/>
    </w:rPr>
  </w:style>
  <w:style w:type="character" w:customStyle="1" w:styleId="Heading1Char">
    <w:name w:val="Heading 1 Char"/>
    <w:basedOn w:val="DefaultParagraphFont"/>
    <w:link w:val="Heading1"/>
    <w:uiPriority w:val="9"/>
    <w:rsid w:val="00647714"/>
    <w:rPr>
      <w:rFonts w:asciiTheme="majorHAnsi" w:eastAsiaTheme="majorEastAsia" w:hAnsiTheme="majorHAnsi" w:cstheme="majorBidi"/>
      <w:b/>
      <w:color w:val="595959" w:themeColor="text1" w:themeTint="A6"/>
      <w:sz w:val="48"/>
      <w:szCs w:val="44"/>
    </w:rPr>
  </w:style>
  <w:style w:type="character" w:customStyle="1" w:styleId="Heading2Char">
    <w:name w:val="Heading 2 Char"/>
    <w:basedOn w:val="DefaultParagraphFont"/>
    <w:link w:val="Heading2"/>
    <w:uiPriority w:val="9"/>
    <w:rsid w:val="00701ED6"/>
    <w:rPr>
      <w:rFonts w:ascii="Proxima Nova Bold" w:eastAsiaTheme="majorEastAsia" w:hAnsi="Proxima Nova Bold" w:cstheme="majorBidi"/>
      <w:color w:val="E86522"/>
      <w:sz w:val="36"/>
      <w:szCs w:val="36"/>
    </w:rPr>
  </w:style>
  <w:style w:type="character" w:customStyle="1" w:styleId="Heading3Char">
    <w:name w:val="Heading 3 Char"/>
    <w:basedOn w:val="DefaultParagraphFont"/>
    <w:link w:val="Heading3"/>
    <w:uiPriority w:val="9"/>
    <w:rsid w:val="003A7F57"/>
    <w:rPr>
      <w:rFonts w:ascii="Proxima Nova Bold" w:eastAsiaTheme="majorEastAsia" w:hAnsi="Proxima Nova Bold" w:cstheme="majorBidi"/>
      <w:color w:val="404040" w:themeColor="text1" w:themeTint="BF"/>
      <w:sz w:val="28"/>
    </w:rPr>
  </w:style>
  <w:style w:type="character" w:customStyle="1" w:styleId="Heading4Char">
    <w:name w:val="Heading 4 Char"/>
    <w:basedOn w:val="DefaultParagraphFont"/>
    <w:link w:val="Heading4"/>
    <w:uiPriority w:val="9"/>
    <w:rsid w:val="0061277A"/>
    <w:rPr>
      <w:rFonts w:ascii="Proxima Nova Bold" w:eastAsiaTheme="majorEastAsia" w:hAnsi="Proxima Nova Bold" w:cstheme="majorBidi"/>
      <w:bCs/>
      <w:iCs/>
      <w:color w:val="BB0000"/>
      <w:szCs w:val="26"/>
    </w:rPr>
  </w:style>
  <w:style w:type="character" w:customStyle="1" w:styleId="Heading5Char">
    <w:name w:val="Heading 5 Char"/>
    <w:basedOn w:val="DefaultParagraphFont"/>
    <w:link w:val="Heading5"/>
    <w:uiPriority w:val="9"/>
    <w:rsid w:val="0061277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61277A"/>
    <w:rPr>
      <w:rFonts w:asciiTheme="majorHAnsi" w:eastAsiaTheme="majorEastAsia" w:hAnsiTheme="majorHAnsi" w:cstheme="majorBidi"/>
      <w:i/>
      <w:iCs/>
      <w:color w:val="243F60" w:themeColor="accent1" w:themeShade="7F"/>
    </w:rPr>
  </w:style>
  <w:style w:type="paragraph" w:customStyle="1" w:styleId="DocumentTitle">
    <w:name w:val="Document Title"/>
    <w:basedOn w:val="Title"/>
    <w:qFormat/>
    <w:rsid w:val="00701ED6"/>
    <w:pPr>
      <w:spacing w:after="360" w:line="216" w:lineRule="auto"/>
    </w:pPr>
    <w:rPr>
      <w:sz w:val="72"/>
    </w:rPr>
  </w:style>
  <w:style w:type="table" w:styleId="TableGrid">
    <w:name w:val="Table Grid"/>
    <w:basedOn w:val="TableNormal"/>
    <w:uiPriority w:val="59"/>
    <w:rsid w:val="007B2B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7B2B7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7B2B7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Accent6">
    <w:name w:val="Light Shading Accent 6"/>
    <w:basedOn w:val="TableNormal"/>
    <w:uiPriority w:val="60"/>
    <w:rsid w:val="007B2B78"/>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2">
    <w:name w:val="Light List Accent 2"/>
    <w:basedOn w:val="TableNormal"/>
    <w:uiPriority w:val="61"/>
    <w:rsid w:val="007B2B78"/>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6">
    <w:name w:val="Light List Accent 6"/>
    <w:basedOn w:val="TableNormal"/>
    <w:uiPriority w:val="61"/>
    <w:rsid w:val="007B2B7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7B2B7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ColumnHeader">
    <w:name w:val="Table Column Header"/>
    <w:basedOn w:val="Normal"/>
    <w:rsid w:val="007F4456"/>
    <w:pPr>
      <w:framePr w:hSpace="187" w:vSpace="187" w:wrap="around" w:vAnchor="text" w:hAnchor="text" w:y="1"/>
      <w:spacing w:after="60"/>
    </w:pPr>
    <w:rPr>
      <w:caps/>
      <w:color w:val="FFFFFF" w:themeColor="background1"/>
    </w:rPr>
  </w:style>
  <w:style w:type="table" w:styleId="ColorfulGrid">
    <w:name w:val="Colorful Grid"/>
    <w:basedOn w:val="TableNormal"/>
    <w:uiPriority w:val="73"/>
    <w:rsid w:val="007B2B7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6">
    <w:name w:val="Colorful Grid Accent 6"/>
    <w:basedOn w:val="TableNormal"/>
    <w:uiPriority w:val="73"/>
    <w:rsid w:val="007B2B7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Shading1">
    <w:name w:val="Medium Shading 1"/>
    <w:basedOn w:val="TableNormal"/>
    <w:uiPriority w:val="63"/>
    <w:rsid w:val="007B2B78"/>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TableText">
    <w:name w:val="Table Text"/>
    <w:basedOn w:val="Normal"/>
    <w:qFormat/>
    <w:rsid w:val="007F4456"/>
    <w:pPr>
      <w:framePr w:hSpace="187" w:wrap="around" w:vAnchor="text" w:hAnchor="page" w:x="1196" w:y="1"/>
    </w:pPr>
    <w:rPr>
      <w:bCs/>
    </w:rPr>
  </w:style>
  <w:style w:type="paragraph" w:customStyle="1" w:styleId="Normal1">
    <w:name w:val="Normal1"/>
    <w:rsid w:val="00F009AF"/>
    <w:pPr>
      <w:spacing w:line="276" w:lineRule="auto"/>
    </w:pPr>
    <w:rPr>
      <w:rFonts w:ascii="Arial" w:eastAsia="Arial" w:hAnsi="Arial" w:cs="Arial"/>
      <w:color w:val="000000"/>
      <w:sz w:val="22"/>
      <w:lang w:eastAsia="ja-JP"/>
    </w:rPr>
  </w:style>
  <w:style w:type="character" w:styleId="CommentReference">
    <w:name w:val="annotation reference"/>
    <w:basedOn w:val="DefaultParagraphFont"/>
    <w:uiPriority w:val="99"/>
    <w:semiHidden/>
    <w:unhideWhenUsed/>
    <w:rsid w:val="00B17A5C"/>
    <w:rPr>
      <w:sz w:val="18"/>
      <w:szCs w:val="18"/>
    </w:rPr>
  </w:style>
  <w:style w:type="paragraph" w:styleId="CommentText">
    <w:name w:val="annotation text"/>
    <w:basedOn w:val="Normal"/>
    <w:link w:val="CommentTextChar"/>
    <w:uiPriority w:val="99"/>
    <w:semiHidden/>
    <w:unhideWhenUsed/>
    <w:rsid w:val="00B17A5C"/>
    <w:pPr>
      <w:spacing w:before="0" w:after="0"/>
    </w:pPr>
    <w:rPr>
      <w:rFonts w:asciiTheme="minorHAnsi" w:hAnsiTheme="minorHAnsi"/>
      <w:color w:val="auto"/>
      <w:sz w:val="20"/>
      <w:lang w:eastAsia="ja-JP"/>
    </w:rPr>
  </w:style>
  <w:style w:type="character" w:customStyle="1" w:styleId="CommentTextChar">
    <w:name w:val="Comment Text Char"/>
    <w:basedOn w:val="DefaultParagraphFont"/>
    <w:link w:val="CommentText"/>
    <w:uiPriority w:val="99"/>
    <w:semiHidden/>
    <w:rsid w:val="00B17A5C"/>
    <w:rPr>
      <w:sz w:val="20"/>
      <w:lang w:eastAsia="ja-JP"/>
    </w:rPr>
  </w:style>
  <w:style w:type="character" w:styleId="Hyperlink">
    <w:name w:val="Hyperlink"/>
    <w:basedOn w:val="DefaultParagraphFont"/>
    <w:uiPriority w:val="99"/>
    <w:unhideWhenUsed/>
    <w:rsid w:val="00BD132E"/>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FD3AB0"/>
    <w:pPr>
      <w:spacing w:before="60" w:after="240"/>
    </w:pPr>
    <w:rPr>
      <w:rFonts w:asciiTheme="majorHAnsi" w:hAnsiTheme="majorHAnsi"/>
      <w:b/>
      <w:bCs/>
      <w:color w:val="000000" w:themeColor="text1"/>
      <w:szCs w:val="20"/>
      <w:lang w:eastAsia="en-US"/>
    </w:rPr>
  </w:style>
  <w:style w:type="character" w:customStyle="1" w:styleId="CommentSubjectChar">
    <w:name w:val="Comment Subject Char"/>
    <w:basedOn w:val="CommentTextChar"/>
    <w:link w:val="CommentSubject"/>
    <w:uiPriority w:val="99"/>
    <w:semiHidden/>
    <w:rsid w:val="00FD3AB0"/>
    <w:rPr>
      <w:rFonts w:asciiTheme="majorHAnsi" w:hAnsiTheme="majorHAnsi"/>
      <w:b/>
      <w:bCs/>
      <w:color w:val="000000" w:themeColor="text1"/>
      <w:sz w:val="20"/>
      <w:szCs w:val="20"/>
      <w:lang w:eastAsia="ja-JP"/>
    </w:rPr>
  </w:style>
  <w:style w:type="character" w:styleId="FollowedHyperlink">
    <w:name w:val="FollowedHyperlink"/>
    <w:basedOn w:val="DefaultParagraphFont"/>
    <w:uiPriority w:val="99"/>
    <w:semiHidden/>
    <w:unhideWhenUsed/>
    <w:rsid w:val="00220EBD"/>
    <w:rPr>
      <w:color w:val="800080" w:themeColor="followedHyperlink"/>
      <w:u w:val="single"/>
    </w:rPr>
  </w:style>
  <w:style w:type="character" w:styleId="PageNumber">
    <w:name w:val="page number"/>
    <w:basedOn w:val="DefaultParagraphFont"/>
    <w:uiPriority w:val="99"/>
    <w:semiHidden/>
    <w:unhideWhenUsed/>
    <w:rsid w:val="005B08EE"/>
  </w:style>
  <w:style w:type="paragraph" w:styleId="DocumentMap">
    <w:name w:val="Document Map"/>
    <w:basedOn w:val="Normal"/>
    <w:link w:val="DocumentMapChar"/>
    <w:uiPriority w:val="99"/>
    <w:semiHidden/>
    <w:unhideWhenUsed/>
    <w:rsid w:val="003D597D"/>
    <w:pPr>
      <w:spacing w:before="0" w:after="0"/>
    </w:pPr>
    <w:rPr>
      <w:rFonts w:ascii="Lucida Grande" w:hAnsi="Lucida Grande" w:cs="Lucida Grande"/>
    </w:rPr>
  </w:style>
  <w:style w:type="character" w:customStyle="1" w:styleId="DocumentMapChar">
    <w:name w:val="Document Map Char"/>
    <w:basedOn w:val="DefaultParagraphFont"/>
    <w:link w:val="DocumentMap"/>
    <w:uiPriority w:val="99"/>
    <w:semiHidden/>
    <w:rsid w:val="003D597D"/>
    <w:rPr>
      <w:rFonts w:ascii="Lucida Grande" w:hAnsi="Lucida Grande" w:cs="Lucida Grande"/>
      <w:color w:val="000000" w:themeColor="tex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47714"/>
    <w:pPr>
      <w:spacing w:before="60" w:after="240"/>
    </w:pPr>
    <w:rPr>
      <w:rFonts w:asciiTheme="majorHAnsi" w:hAnsiTheme="majorHAnsi"/>
      <w:color w:val="000000" w:themeColor="text1"/>
    </w:rPr>
  </w:style>
  <w:style w:type="paragraph" w:styleId="Heading1">
    <w:name w:val="heading 1"/>
    <w:basedOn w:val="Normal"/>
    <w:next w:val="Normal"/>
    <w:link w:val="Heading1Char"/>
    <w:uiPriority w:val="9"/>
    <w:qFormat/>
    <w:rsid w:val="00647714"/>
    <w:pPr>
      <w:keepNext/>
      <w:keepLines/>
      <w:spacing w:before="0" w:after="120"/>
      <w:outlineLvl w:val="0"/>
    </w:pPr>
    <w:rPr>
      <w:rFonts w:eastAsiaTheme="majorEastAsia" w:cstheme="majorBidi"/>
      <w:b/>
      <w:color w:val="595959" w:themeColor="text1" w:themeTint="A6"/>
      <w:sz w:val="48"/>
      <w:szCs w:val="44"/>
    </w:rPr>
  </w:style>
  <w:style w:type="paragraph" w:styleId="Heading2">
    <w:name w:val="heading 2"/>
    <w:basedOn w:val="Heading1"/>
    <w:next w:val="Normal"/>
    <w:link w:val="Heading2Char"/>
    <w:uiPriority w:val="9"/>
    <w:unhideWhenUsed/>
    <w:qFormat/>
    <w:rsid w:val="00701ED6"/>
    <w:pPr>
      <w:spacing w:before="360" w:after="60"/>
      <w:outlineLvl w:val="1"/>
    </w:pPr>
    <w:rPr>
      <w:color w:val="E86522"/>
      <w:sz w:val="36"/>
      <w:szCs w:val="36"/>
    </w:rPr>
  </w:style>
  <w:style w:type="paragraph" w:styleId="Heading3">
    <w:name w:val="heading 3"/>
    <w:basedOn w:val="Heading2"/>
    <w:next w:val="Normal"/>
    <w:link w:val="Heading3Char"/>
    <w:uiPriority w:val="9"/>
    <w:unhideWhenUsed/>
    <w:qFormat/>
    <w:rsid w:val="003A7F57"/>
    <w:pPr>
      <w:outlineLvl w:val="2"/>
    </w:pPr>
    <w:rPr>
      <w:color w:val="404040" w:themeColor="text1" w:themeTint="BF"/>
      <w:sz w:val="28"/>
      <w:szCs w:val="24"/>
    </w:rPr>
  </w:style>
  <w:style w:type="paragraph" w:styleId="Heading4">
    <w:name w:val="heading 4"/>
    <w:basedOn w:val="Heading3"/>
    <w:next w:val="Normal"/>
    <w:link w:val="Heading4Char"/>
    <w:uiPriority w:val="9"/>
    <w:unhideWhenUsed/>
    <w:qFormat/>
    <w:rsid w:val="0061277A"/>
    <w:pPr>
      <w:spacing w:before="200" w:after="0"/>
      <w:outlineLvl w:val="3"/>
    </w:pPr>
    <w:rPr>
      <w:bCs/>
      <w:iCs/>
      <w:color w:val="BB0000"/>
      <w:sz w:val="24"/>
    </w:rPr>
  </w:style>
  <w:style w:type="paragraph" w:styleId="Heading5">
    <w:name w:val="heading 5"/>
    <w:basedOn w:val="Normal"/>
    <w:next w:val="Normal"/>
    <w:link w:val="Heading5Char"/>
    <w:uiPriority w:val="9"/>
    <w:unhideWhenUsed/>
    <w:rsid w:val="0061277A"/>
    <w:pPr>
      <w:keepNext/>
      <w:keepLines/>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rsid w:val="0061277A"/>
    <w:pPr>
      <w:keepNext/>
      <w:keepLines/>
      <w:spacing w:before="200" w:after="0"/>
      <w:outlineLvl w:val="5"/>
    </w:pPr>
    <w:rPr>
      <w:rFonts w:eastAsiaTheme="majorEastAsia"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277A"/>
    <w:pPr>
      <w:tabs>
        <w:tab w:val="center" w:pos="4320"/>
        <w:tab w:val="right" w:pos="8640"/>
      </w:tabs>
    </w:pPr>
  </w:style>
  <w:style w:type="character" w:customStyle="1" w:styleId="HeaderChar">
    <w:name w:val="Header Char"/>
    <w:basedOn w:val="DefaultParagraphFont"/>
    <w:link w:val="Header"/>
    <w:uiPriority w:val="99"/>
    <w:rsid w:val="0061277A"/>
  </w:style>
  <w:style w:type="paragraph" w:styleId="Footer">
    <w:name w:val="footer"/>
    <w:basedOn w:val="Normal"/>
    <w:link w:val="FooterChar"/>
    <w:uiPriority w:val="99"/>
    <w:unhideWhenUsed/>
    <w:rsid w:val="0061277A"/>
    <w:pPr>
      <w:tabs>
        <w:tab w:val="center" w:pos="4320"/>
        <w:tab w:val="right" w:pos="8640"/>
      </w:tabs>
    </w:pPr>
  </w:style>
  <w:style w:type="character" w:customStyle="1" w:styleId="FooterChar">
    <w:name w:val="Footer Char"/>
    <w:basedOn w:val="DefaultParagraphFont"/>
    <w:link w:val="Footer"/>
    <w:uiPriority w:val="99"/>
    <w:rsid w:val="0061277A"/>
  </w:style>
  <w:style w:type="paragraph" w:styleId="BalloonText">
    <w:name w:val="Balloon Text"/>
    <w:basedOn w:val="Normal"/>
    <w:link w:val="BalloonTextChar"/>
    <w:uiPriority w:val="99"/>
    <w:semiHidden/>
    <w:unhideWhenUsed/>
    <w:rsid w:val="006127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277A"/>
    <w:rPr>
      <w:rFonts w:ascii="Lucida Grande" w:hAnsi="Lucida Grande" w:cs="Lucida Grande"/>
      <w:sz w:val="18"/>
      <w:szCs w:val="18"/>
    </w:rPr>
  </w:style>
  <w:style w:type="paragraph" w:styleId="ListParagraph">
    <w:name w:val="List Paragraph"/>
    <w:aliases w:val="Numbered List"/>
    <w:basedOn w:val="Normal"/>
    <w:uiPriority w:val="34"/>
    <w:qFormat/>
    <w:rsid w:val="0050075C"/>
    <w:pPr>
      <w:numPr>
        <w:numId w:val="4"/>
      </w:numPr>
      <w:spacing w:after="60"/>
    </w:pPr>
  </w:style>
  <w:style w:type="paragraph" w:customStyle="1" w:styleId="FinePrint">
    <w:name w:val="Fine Print"/>
    <w:basedOn w:val="Normal"/>
    <w:next w:val="Normal"/>
    <w:qFormat/>
    <w:rsid w:val="0061277A"/>
    <w:pPr>
      <w:widowControl w:val="0"/>
      <w:autoSpaceDE w:val="0"/>
      <w:autoSpaceDN w:val="0"/>
      <w:adjustRightInd w:val="0"/>
      <w:spacing w:before="240"/>
    </w:pPr>
    <w:rPr>
      <w:rFonts w:ascii="Proxima Nova Regular It" w:hAnsi="Proxima Nova Regular It" w:cs="Calibri"/>
      <w:bCs/>
      <w:sz w:val="18"/>
      <w:szCs w:val="20"/>
    </w:rPr>
  </w:style>
  <w:style w:type="character" w:styleId="Emphasis">
    <w:name w:val="Emphasis"/>
    <w:basedOn w:val="DefaultParagraphFont"/>
    <w:uiPriority w:val="20"/>
    <w:rsid w:val="0061277A"/>
    <w:rPr>
      <w:i/>
      <w:iCs/>
    </w:rPr>
  </w:style>
  <w:style w:type="paragraph" w:styleId="Title">
    <w:name w:val="Title"/>
    <w:aliases w:val="Section Title"/>
    <w:basedOn w:val="Normal"/>
    <w:next w:val="Normal"/>
    <w:link w:val="TitleChar"/>
    <w:uiPriority w:val="10"/>
    <w:qFormat/>
    <w:rsid w:val="0061277A"/>
    <w:pPr>
      <w:spacing w:before="0"/>
    </w:pPr>
    <w:rPr>
      <w:rFonts w:ascii="Proxima Nova Bold" w:eastAsiaTheme="majorEastAsia" w:hAnsi="Proxima Nova Bold" w:cstheme="majorBidi"/>
      <w:caps/>
      <w:color w:val="BB0000"/>
      <w:spacing w:val="5"/>
      <w:kern w:val="28"/>
      <w:sz w:val="32"/>
      <w:szCs w:val="36"/>
    </w:rPr>
  </w:style>
  <w:style w:type="character" w:customStyle="1" w:styleId="TitleChar">
    <w:name w:val="Title Char"/>
    <w:aliases w:val="Section Title Char"/>
    <w:basedOn w:val="DefaultParagraphFont"/>
    <w:link w:val="Title"/>
    <w:uiPriority w:val="10"/>
    <w:rsid w:val="0061277A"/>
    <w:rPr>
      <w:rFonts w:ascii="Proxima Nova Bold" w:eastAsiaTheme="majorEastAsia" w:hAnsi="Proxima Nova Bold" w:cstheme="majorBidi"/>
      <w:caps/>
      <w:color w:val="BB0000"/>
      <w:spacing w:val="5"/>
      <w:kern w:val="28"/>
      <w:sz w:val="32"/>
      <w:szCs w:val="36"/>
    </w:rPr>
  </w:style>
  <w:style w:type="character" w:styleId="SubtleEmphasis">
    <w:name w:val="Subtle Emphasis"/>
    <w:basedOn w:val="DefaultParagraphFont"/>
    <w:uiPriority w:val="19"/>
    <w:rsid w:val="0061277A"/>
    <w:rPr>
      <w:i/>
      <w:iCs/>
      <w:color w:val="808080" w:themeColor="text1" w:themeTint="7F"/>
    </w:rPr>
  </w:style>
  <w:style w:type="character" w:customStyle="1" w:styleId="Heading1Char">
    <w:name w:val="Heading 1 Char"/>
    <w:basedOn w:val="DefaultParagraphFont"/>
    <w:link w:val="Heading1"/>
    <w:uiPriority w:val="9"/>
    <w:rsid w:val="00647714"/>
    <w:rPr>
      <w:rFonts w:asciiTheme="majorHAnsi" w:eastAsiaTheme="majorEastAsia" w:hAnsiTheme="majorHAnsi" w:cstheme="majorBidi"/>
      <w:b/>
      <w:color w:val="595959" w:themeColor="text1" w:themeTint="A6"/>
      <w:sz w:val="48"/>
      <w:szCs w:val="44"/>
    </w:rPr>
  </w:style>
  <w:style w:type="character" w:customStyle="1" w:styleId="Heading2Char">
    <w:name w:val="Heading 2 Char"/>
    <w:basedOn w:val="DefaultParagraphFont"/>
    <w:link w:val="Heading2"/>
    <w:uiPriority w:val="9"/>
    <w:rsid w:val="00701ED6"/>
    <w:rPr>
      <w:rFonts w:ascii="Proxima Nova Bold" w:eastAsiaTheme="majorEastAsia" w:hAnsi="Proxima Nova Bold" w:cstheme="majorBidi"/>
      <w:color w:val="E86522"/>
      <w:sz w:val="36"/>
      <w:szCs w:val="36"/>
    </w:rPr>
  </w:style>
  <w:style w:type="character" w:customStyle="1" w:styleId="Heading3Char">
    <w:name w:val="Heading 3 Char"/>
    <w:basedOn w:val="DefaultParagraphFont"/>
    <w:link w:val="Heading3"/>
    <w:uiPriority w:val="9"/>
    <w:rsid w:val="003A7F57"/>
    <w:rPr>
      <w:rFonts w:ascii="Proxima Nova Bold" w:eastAsiaTheme="majorEastAsia" w:hAnsi="Proxima Nova Bold" w:cstheme="majorBidi"/>
      <w:color w:val="404040" w:themeColor="text1" w:themeTint="BF"/>
      <w:sz w:val="28"/>
    </w:rPr>
  </w:style>
  <w:style w:type="character" w:customStyle="1" w:styleId="Heading4Char">
    <w:name w:val="Heading 4 Char"/>
    <w:basedOn w:val="DefaultParagraphFont"/>
    <w:link w:val="Heading4"/>
    <w:uiPriority w:val="9"/>
    <w:rsid w:val="0061277A"/>
    <w:rPr>
      <w:rFonts w:ascii="Proxima Nova Bold" w:eastAsiaTheme="majorEastAsia" w:hAnsi="Proxima Nova Bold" w:cstheme="majorBidi"/>
      <w:bCs/>
      <w:iCs/>
      <w:color w:val="BB0000"/>
      <w:szCs w:val="26"/>
    </w:rPr>
  </w:style>
  <w:style w:type="character" w:customStyle="1" w:styleId="Heading5Char">
    <w:name w:val="Heading 5 Char"/>
    <w:basedOn w:val="DefaultParagraphFont"/>
    <w:link w:val="Heading5"/>
    <w:uiPriority w:val="9"/>
    <w:rsid w:val="0061277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61277A"/>
    <w:rPr>
      <w:rFonts w:asciiTheme="majorHAnsi" w:eastAsiaTheme="majorEastAsia" w:hAnsiTheme="majorHAnsi" w:cstheme="majorBidi"/>
      <w:i/>
      <w:iCs/>
      <w:color w:val="243F60" w:themeColor="accent1" w:themeShade="7F"/>
    </w:rPr>
  </w:style>
  <w:style w:type="paragraph" w:customStyle="1" w:styleId="DocumentTitle">
    <w:name w:val="Document Title"/>
    <w:basedOn w:val="Title"/>
    <w:qFormat/>
    <w:rsid w:val="00701ED6"/>
    <w:pPr>
      <w:spacing w:after="360" w:line="216" w:lineRule="auto"/>
    </w:pPr>
    <w:rPr>
      <w:sz w:val="72"/>
    </w:rPr>
  </w:style>
  <w:style w:type="table" w:styleId="TableGrid">
    <w:name w:val="Table Grid"/>
    <w:basedOn w:val="TableNormal"/>
    <w:uiPriority w:val="59"/>
    <w:rsid w:val="007B2B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7B2B7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7B2B7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Accent6">
    <w:name w:val="Light Shading Accent 6"/>
    <w:basedOn w:val="TableNormal"/>
    <w:uiPriority w:val="60"/>
    <w:rsid w:val="007B2B78"/>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2">
    <w:name w:val="Light List Accent 2"/>
    <w:basedOn w:val="TableNormal"/>
    <w:uiPriority w:val="61"/>
    <w:rsid w:val="007B2B78"/>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6">
    <w:name w:val="Light List Accent 6"/>
    <w:basedOn w:val="TableNormal"/>
    <w:uiPriority w:val="61"/>
    <w:rsid w:val="007B2B7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7B2B7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ColumnHeader">
    <w:name w:val="Table Column Header"/>
    <w:basedOn w:val="Normal"/>
    <w:rsid w:val="007F4456"/>
    <w:pPr>
      <w:framePr w:hSpace="187" w:vSpace="187" w:wrap="around" w:vAnchor="text" w:hAnchor="text" w:y="1"/>
      <w:spacing w:after="60"/>
    </w:pPr>
    <w:rPr>
      <w:caps/>
      <w:color w:val="FFFFFF" w:themeColor="background1"/>
    </w:rPr>
  </w:style>
  <w:style w:type="table" w:styleId="ColorfulGrid">
    <w:name w:val="Colorful Grid"/>
    <w:basedOn w:val="TableNormal"/>
    <w:uiPriority w:val="73"/>
    <w:rsid w:val="007B2B7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6">
    <w:name w:val="Colorful Grid Accent 6"/>
    <w:basedOn w:val="TableNormal"/>
    <w:uiPriority w:val="73"/>
    <w:rsid w:val="007B2B7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Shading1">
    <w:name w:val="Medium Shading 1"/>
    <w:basedOn w:val="TableNormal"/>
    <w:uiPriority w:val="63"/>
    <w:rsid w:val="007B2B78"/>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TableText">
    <w:name w:val="Table Text"/>
    <w:basedOn w:val="Normal"/>
    <w:qFormat/>
    <w:rsid w:val="007F4456"/>
    <w:pPr>
      <w:framePr w:hSpace="187" w:wrap="around" w:vAnchor="text" w:hAnchor="page" w:x="1196" w:y="1"/>
    </w:pPr>
    <w:rPr>
      <w:bCs/>
    </w:rPr>
  </w:style>
  <w:style w:type="paragraph" w:customStyle="1" w:styleId="Normal1">
    <w:name w:val="Normal1"/>
    <w:rsid w:val="00F009AF"/>
    <w:pPr>
      <w:spacing w:line="276" w:lineRule="auto"/>
    </w:pPr>
    <w:rPr>
      <w:rFonts w:ascii="Arial" w:eastAsia="Arial" w:hAnsi="Arial" w:cs="Arial"/>
      <w:color w:val="000000"/>
      <w:sz w:val="22"/>
      <w:lang w:eastAsia="ja-JP"/>
    </w:rPr>
  </w:style>
  <w:style w:type="character" w:styleId="CommentReference">
    <w:name w:val="annotation reference"/>
    <w:basedOn w:val="DefaultParagraphFont"/>
    <w:uiPriority w:val="99"/>
    <w:semiHidden/>
    <w:unhideWhenUsed/>
    <w:rsid w:val="00B17A5C"/>
    <w:rPr>
      <w:sz w:val="18"/>
      <w:szCs w:val="18"/>
    </w:rPr>
  </w:style>
  <w:style w:type="paragraph" w:styleId="CommentText">
    <w:name w:val="annotation text"/>
    <w:basedOn w:val="Normal"/>
    <w:link w:val="CommentTextChar"/>
    <w:uiPriority w:val="99"/>
    <w:semiHidden/>
    <w:unhideWhenUsed/>
    <w:rsid w:val="00B17A5C"/>
    <w:pPr>
      <w:spacing w:before="0" w:after="0"/>
    </w:pPr>
    <w:rPr>
      <w:rFonts w:asciiTheme="minorHAnsi" w:hAnsiTheme="minorHAnsi"/>
      <w:color w:val="auto"/>
      <w:sz w:val="20"/>
      <w:lang w:eastAsia="ja-JP"/>
    </w:rPr>
  </w:style>
  <w:style w:type="character" w:customStyle="1" w:styleId="CommentTextChar">
    <w:name w:val="Comment Text Char"/>
    <w:basedOn w:val="DefaultParagraphFont"/>
    <w:link w:val="CommentText"/>
    <w:uiPriority w:val="99"/>
    <w:semiHidden/>
    <w:rsid w:val="00B17A5C"/>
    <w:rPr>
      <w:sz w:val="20"/>
      <w:lang w:eastAsia="ja-JP"/>
    </w:rPr>
  </w:style>
  <w:style w:type="character" w:styleId="Hyperlink">
    <w:name w:val="Hyperlink"/>
    <w:basedOn w:val="DefaultParagraphFont"/>
    <w:uiPriority w:val="99"/>
    <w:unhideWhenUsed/>
    <w:rsid w:val="00BD132E"/>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FD3AB0"/>
    <w:pPr>
      <w:spacing w:before="60" w:after="240"/>
    </w:pPr>
    <w:rPr>
      <w:rFonts w:asciiTheme="majorHAnsi" w:hAnsiTheme="majorHAnsi"/>
      <w:b/>
      <w:bCs/>
      <w:color w:val="000000" w:themeColor="text1"/>
      <w:szCs w:val="20"/>
      <w:lang w:eastAsia="en-US"/>
    </w:rPr>
  </w:style>
  <w:style w:type="character" w:customStyle="1" w:styleId="CommentSubjectChar">
    <w:name w:val="Comment Subject Char"/>
    <w:basedOn w:val="CommentTextChar"/>
    <w:link w:val="CommentSubject"/>
    <w:uiPriority w:val="99"/>
    <w:semiHidden/>
    <w:rsid w:val="00FD3AB0"/>
    <w:rPr>
      <w:rFonts w:asciiTheme="majorHAnsi" w:hAnsiTheme="majorHAnsi"/>
      <w:b/>
      <w:bCs/>
      <w:color w:val="000000" w:themeColor="text1"/>
      <w:sz w:val="20"/>
      <w:szCs w:val="20"/>
      <w:lang w:eastAsia="ja-JP"/>
    </w:rPr>
  </w:style>
  <w:style w:type="character" w:styleId="FollowedHyperlink">
    <w:name w:val="FollowedHyperlink"/>
    <w:basedOn w:val="DefaultParagraphFont"/>
    <w:uiPriority w:val="99"/>
    <w:semiHidden/>
    <w:unhideWhenUsed/>
    <w:rsid w:val="00220EBD"/>
    <w:rPr>
      <w:color w:val="800080" w:themeColor="followedHyperlink"/>
      <w:u w:val="single"/>
    </w:rPr>
  </w:style>
  <w:style w:type="character" w:styleId="PageNumber">
    <w:name w:val="page number"/>
    <w:basedOn w:val="DefaultParagraphFont"/>
    <w:uiPriority w:val="99"/>
    <w:semiHidden/>
    <w:unhideWhenUsed/>
    <w:rsid w:val="005B08EE"/>
  </w:style>
  <w:style w:type="paragraph" w:styleId="DocumentMap">
    <w:name w:val="Document Map"/>
    <w:basedOn w:val="Normal"/>
    <w:link w:val="DocumentMapChar"/>
    <w:uiPriority w:val="99"/>
    <w:semiHidden/>
    <w:unhideWhenUsed/>
    <w:rsid w:val="003D597D"/>
    <w:pPr>
      <w:spacing w:before="0" w:after="0"/>
    </w:pPr>
    <w:rPr>
      <w:rFonts w:ascii="Lucida Grande" w:hAnsi="Lucida Grande" w:cs="Lucida Grande"/>
    </w:rPr>
  </w:style>
  <w:style w:type="character" w:customStyle="1" w:styleId="DocumentMapChar">
    <w:name w:val="Document Map Char"/>
    <w:basedOn w:val="DefaultParagraphFont"/>
    <w:link w:val="DocumentMap"/>
    <w:uiPriority w:val="99"/>
    <w:semiHidden/>
    <w:rsid w:val="003D597D"/>
    <w:rPr>
      <w:rFonts w:ascii="Lucida Grande" w:hAnsi="Lucida Grande" w:cs="Lucida Grande"/>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printerSettings" Target="printerSettings/printerSettings1.bin"/><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qualitymatters.org" TargetMode="External"/><Relationship Id="rId1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uir25:Downloads:odee-word-osu-font%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305E2-568B-D049-9968-846800B7B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odee-word-osu-font (1).dotx</Template>
  <TotalTime>122</TotalTime>
  <Pages>4</Pages>
  <Words>974</Words>
  <Characters>5556</Characters>
  <Application>Microsoft Macintosh Word</Application>
  <DocSecurity>0</DocSecurity>
  <Lines>46</Lines>
  <Paragraphs>13</Paragraphs>
  <ScaleCrop>false</ScaleCrop>
  <Company>OCIO</Company>
  <LinksUpToDate>false</LinksUpToDate>
  <CharactersWithSpaces>6517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Muir</dc:creator>
  <cp:keywords/>
  <dc:description/>
  <cp:lastModifiedBy>John Muir</cp:lastModifiedBy>
  <cp:revision>32</cp:revision>
  <cp:lastPrinted>2013-11-15T16:34:00Z</cp:lastPrinted>
  <dcterms:created xsi:type="dcterms:W3CDTF">2013-10-15T19:52:00Z</dcterms:created>
  <dcterms:modified xsi:type="dcterms:W3CDTF">2013-11-15T16:46:00Z</dcterms:modified>
</cp:coreProperties>
</file>